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ascii="Myriad Pro" w:eastAsia="SimSun" w:hAnsi="Myriad Pro" w:cs="Arial"/>
          <w:b/>
          <w:bCs/>
          <w:color w:val="0070C0"/>
          <w:spacing w:val="5"/>
          <w:sz w:val="32"/>
          <w:szCs w:val="32"/>
          <w:lang w:val="en-US"/>
        </w:rPr>
        <w:id w:val="1767734465"/>
        <w:lock w:val="contentLocked"/>
        <w:placeholder>
          <w:docPart w:val="DefaultPlaceholder_-1854013440"/>
        </w:placeholder>
        <w:group/>
      </w:sdtPr>
      <w:sdtEndPr>
        <w:rPr>
          <w:rStyle w:val="CourierNew"/>
          <w:rFonts w:ascii="Courier New" w:eastAsia="Times New Roman" w:hAnsi="Courier New" w:cs="Times New Roman"/>
          <w:b w:val="0"/>
          <w:bCs w:val="0"/>
          <w:color w:val="auto"/>
          <w:spacing w:val="0"/>
          <w:sz w:val="20"/>
          <w:szCs w:val="22"/>
          <w:lang w:val="de-AT"/>
        </w:rPr>
      </w:sdtEndPr>
      <w:sdtContent>
        <w:p w:rsidR="00306948" w:rsidRPr="00306948" w:rsidRDefault="00306948" w:rsidP="00306948">
          <w:pPr>
            <w:rPr>
              <w:rFonts w:ascii="Myriad Pro" w:eastAsia="SimSun" w:hAnsi="Myriad Pro" w:cs="Arial"/>
              <w:b/>
              <w:bCs/>
              <w:color w:val="0070C0"/>
              <w:spacing w:val="5"/>
              <w:sz w:val="32"/>
              <w:szCs w:val="32"/>
              <w:lang w:val="en-US"/>
            </w:rPr>
          </w:pPr>
          <w:r w:rsidRPr="00306948">
            <w:rPr>
              <w:rFonts w:ascii="Myriad Pro" w:eastAsia="SimSun" w:hAnsi="Myriad Pro" w:cs="Arial"/>
              <w:b/>
              <w:bCs/>
              <w:color w:val="0070C0"/>
              <w:spacing w:val="5"/>
              <w:sz w:val="32"/>
              <w:szCs w:val="32"/>
              <w:lang w:val="en-US"/>
            </w:rPr>
            <w:t>VPN Performance Testing</w:t>
          </w:r>
        </w:p>
        <w:p w:rsidR="009A6F29" w:rsidRDefault="00441C17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Execute the</w:t>
          </w:r>
          <w:r w:rsidR="00AB1A9C">
            <w:rPr>
              <w:rFonts w:ascii="Myriad Pro" w:hAnsi="Myriad Pro" w:cs="Arial"/>
              <w:lang w:val="en-GB"/>
            </w:rPr>
            <w:t xml:space="preserve"> performance tests and collect</w:t>
          </w:r>
          <w:r>
            <w:rPr>
              <w:rFonts w:ascii="Myriad Pro" w:hAnsi="Myriad Pro" w:cs="Arial"/>
              <w:lang w:val="en-GB"/>
            </w:rPr>
            <w:t xml:space="preserve"> system information as described in the</w:t>
          </w:r>
          <w:r w:rsidR="009A6F29">
            <w:rPr>
              <w:rFonts w:ascii="Myriad Pro" w:hAnsi="Myriad Pro" w:cs="Arial"/>
              <w:lang w:val="en-GB"/>
            </w:rPr>
            <w:t xml:space="preserve"> step-by-step instructions </w:t>
          </w:r>
          <w:r>
            <w:rPr>
              <w:rFonts w:ascii="Myriad Pro" w:hAnsi="Myriad Pro" w:cs="Arial"/>
              <w:lang w:val="en-GB"/>
            </w:rPr>
            <w:t>on Barracuda Campus. Copy and paste the output for each variable in the text b</w:t>
          </w:r>
          <w:r w:rsidR="009A6F29">
            <w:rPr>
              <w:rFonts w:ascii="Myriad Pro" w:hAnsi="Myriad Pro" w:cs="Arial"/>
              <w:lang w:val="en-GB"/>
            </w:rPr>
            <w:t>oxes below.</w:t>
          </w:r>
        </w:p>
        <w:p w:rsidR="009A6F29" w:rsidRDefault="009A6F29" w:rsidP="009A6F29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>
            <w:rPr>
              <w:rFonts w:ascii="Myriad Pro" w:hAnsi="Myriad Pro" w:cs="Arial"/>
              <w:b/>
              <w:bCs/>
              <w:color w:val="0070C0"/>
              <w:lang w:val="en-GB"/>
            </w:rPr>
            <w:t>Setup and</w:t>
          </w:r>
          <w:r w:rsidR="0075434F">
            <w:rPr>
              <w:rFonts w:ascii="Myriad Pro" w:hAnsi="Myriad Pro" w:cs="Arial"/>
              <w:b/>
              <w:bCs/>
              <w:color w:val="0070C0"/>
              <w:lang w:val="en-GB"/>
            </w:rPr>
            <w:t xml:space="preserve"> Step-by-Step I</w:t>
          </w:r>
          <w:r w:rsidR="001650F0">
            <w:rPr>
              <w:rFonts w:ascii="Myriad Pro" w:hAnsi="Myriad Pro" w:cs="Arial"/>
              <w:b/>
              <w:bCs/>
              <w:color w:val="0070C0"/>
              <w:lang w:val="en-GB"/>
            </w:rPr>
            <w:t>nstructions</w:t>
          </w:r>
        </w:p>
        <w:p w:rsidR="0075434F" w:rsidRDefault="00A05DA5">
          <w:pPr>
            <w:rPr>
              <w:lang w:val="en-GB"/>
            </w:rPr>
          </w:pPr>
          <w:r>
            <w:rPr>
              <w:lang w:val="en-GB"/>
            </w:rPr>
            <w:t>Follow the instructions in</w:t>
          </w:r>
          <w:r w:rsidR="001650F0">
            <w:rPr>
              <w:lang w:val="en-GB"/>
            </w:rPr>
            <w:t xml:space="preserve"> the best practice article on Barracuda Campus: </w:t>
          </w:r>
        </w:p>
        <w:p w:rsidR="0075434F" w:rsidRPr="00850E96" w:rsidRDefault="00850E96" w:rsidP="0075434F">
          <w:pPr>
            <w:pStyle w:val="ListParagraph"/>
            <w:numPr>
              <w:ilvl w:val="0"/>
              <w:numId w:val="16"/>
            </w:numPr>
            <w:rPr>
              <w:rStyle w:val="Hyperlink"/>
              <w:lang w:val="en-GB"/>
            </w:rPr>
          </w:pPr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HYPERLINK "https://campus.barracuda.com/doc/73699677/" </w:instrText>
          </w:r>
          <w:r>
            <w:rPr>
              <w:lang w:val="en-GB"/>
            </w:rPr>
            <w:fldChar w:fldCharType="separate"/>
          </w:r>
          <w:r w:rsidR="0075434F" w:rsidRPr="00850E96">
            <w:rPr>
              <w:rStyle w:val="Hyperlink"/>
              <w:lang w:val="en-GB"/>
            </w:rPr>
            <w:t>Best Practice - VPN Performance Testing</w:t>
          </w:r>
        </w:p>
        <w:p w:rsidR="009A6F29" w:rsidRPr="00850E96" w:rsidRDefault="00850E96">
          <w:pPr>
            <w:rPr>
              <w:rFonts w:ascii="Myriad Pro" w:hAnsi="Myriad Pro" w:cs="Arial"/>
              <w:lang w:val="en-GB"/>
            </w:rPr>
          </w:pPr>
          <w:r>
            <w:rPr>
              <w:lang w:val="en-GB"/>
            </w:rPr>
            <w:fldChar w:fldCharType="end"/>
          </w:r>
          <w:r w:rsidR="00441C17">
            <w:rPr>
              <w:rFonts w:ascii="Myriad Pro" w:hAnsi="Myriad Pro" w:cs="Arial"/>
              <w:noProof/>
              <w:lang w:val="en-US" w:eastAsia="en-US"/>
            </w:rPr>
            <w:drawing>
              <wp:inline distT="0" distB="0" distL="0" distR="0">
                <wp:extent cx="5762625" cy="866775"/>
                <wp:effectExtent l="0" t="0" r="0" b="0"/>
                <wp:docPr id="1" name="Picture 1" descr="vpn_performance_testing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pn_performance_testing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262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7180C" w:rsidRDefault="00306948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306948">
            <w:rPr>
              <w:rFonts w:ascii="Myriad Pro" w:hAnsi="Myriad Pro" w:cs="Arial"/>
              <w:b/>
              <w:bCs/>
              <w:color w:val="0070C0"/>
              <w:lang w:val="en-GB"/>
            </w:rPr>
            <w:t>Check ISP Link Speed</w:t>
          </w:r>
        </w:p>
        <w:p w:rsidR="0049570E" w:rsidRDefault="0049570E" w:rsidP="0049570E">
          <w:pPr>
            <w:rPr>
              <w:rFonts w:ascii="Myriad Pro" w:hAnsi="Myriad Pro" w:cs="Arial"/>
              <w:lang w:val="en-GB"/>
            </w:rPr>
          </w:pPr>
          <w:r w:rsidRPr="00113282">
            <w:rPr>
              <w:rFonts w:ascii="Myriad Pro" w:hAnsi="Myriad Pro" w:cs="Arial"/>
              <w:lang w:val="en-GB"/>
            </w:rPr>
            <w:t>Collect the following information from both firewalls.</w:t>
          </w:r>
        </w:p>
        <w:p w:rsidR="0049570E" w:rsidRPr="0049570E" w:rsidRDefault="0049570E" w:rsidP="0049570E">
          <w:pPr>
            <w:rPr>
              <w:rStyle w:val="Strong"/>
              <w:lang w:val="en-US"/>
            </w:rPr>
          </w:pPr>
          <w:r w:rsidRPr="0049570E">
            <w:rPr>
              <w:rStyle w:val="Strong"/>
              <w:lang w:val="en-US"/>
            </w:rPr>
            <w:t>Firewall 1</w:t>
          </w:r>
        </w:p>
        <w:p w:rsidR="0049570E" w:rsidRPr="009120B1" w:rsidRDefault="00464DB4" w:rsidP="0049570E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6428F4" w:rsidRDefault="006428F4" w:rsidP="006428F4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>
            <w:rPr>
              <w:rFonts w:ascii="Myriad Pro" w:hAnsi="Myriad Pro" w:cs="Arial"/>
              <w:b/>
              <w:lang w:val="en-GB"/>
            </w:rPr>
            <w:t>Speedtest output</w:t>
          </w:r>
        </w:p>
        <w:sdt>
          <w:sdtPr>
            <w:rPr>
              <w:rStyle w:val="CourierNew"/>
            </w:rPr>
            <w:id w:val="-1062713441"/>
            <w:placeholder>
              <w:docPart w:val="431EE958D11A4CEE8A27C85288A1D147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6428F4" w:rsidRDefault="006428F4" w:rsidP="006428F4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49570E" w:rsidRPr="0049570E" w:rsidRDefault="0049570E" w:rsidP="0049570E">
          <w:pPr>
            <w:rPr>
              <w:rStyle w:val="Strong"/>
              <w:lang w:val="en-US"/>
            </w:rPr>
          </w:pPr>
          <w:r>
            <w:rPr>
              <w:rStyle w:val="Strong"/>
              <w:lang w:val="en-US"/>
            </w:rPr>
            <w:t>Firewall 2</w:t>
          </w:r>
        </w:p>
        <w:p w:rsidR="0049570E" w:rsidRPr="009120B1" w:rsidRDefault="00464DB4" w:rsidP="0049570E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DB45A2" w:rsidRDefault="009A6F29" w:rsidP="009A6F29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>
            <w:rPr>
              <w:rFonts w:ascii="Myriad Pro" w:hAnsi="Myriad Pro" w:cs="Arial"/>
              <w:b/>
              <w:lang w:val="en-GB"/>
            </w:rPr>
            <w:t>Speedtest output</w:t>
          </w:r>
        </w:p>
        <w:sdt>
          <w:sdtPr>
            <w:rPr>
              <w:rStyle w:val="CourierNew"/>
            </w:rPr>
            <w:id w:val="-1768306113"/>
            <w:placeholder>
              <w:docPart w:val="626F957F6A5D4A16BC9FBDAE9CE00DF8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306948" w:rsidRP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306948" w:rsidRDefault="00306948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306948">
            <w:rPr>
              <w:rFonts w:ascii="Myriad Pro" w:hAnsi="Myriad Pro" w:cs="Arial"/>
              <w:b/>
              <w:bCs/>
              <w:color w:val="0070C0"/>
              <w:lang w:val="en-GB"/>
            </w:rPr>
            <w:t>Ping Firewall to Firewall</w:t>
          </w:r>
        </w:p>
        <w:p w:rsidR="009120B1" w:rsidRPr="009120B1" w:rsidRDefault="00464DB4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306948" w:rsidRDefault="009120B1" w:rsidP="009120B1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9120B1">
            <w:rPr>
              <w:rFonts w:ascii="Myriad Pro" w:hAnsi="Myriad Pro" w:cs="Arial"/>
              <w:b/>
              <w:lang w:val="en-GB"/>
            </w:rPr>
            <w:t>Ping firewall to firewall</w:t>
          </w:r>
        </w:p>
        <w:sdt>
          <w:sdtPr>
            <w:rPr>
              <w:rStyle w:val="CourierNew"/>
            </w:rPr>
            <w:id w:val="809985437"/>
            <w:placeholder>
              <w:docPart w:val="66AA74F3737C4C5492009F51490963E1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306948" w:rsidRDefault="009120B1" w:rsidP="00306948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9120B1">
            <w:rPr>
              <w:rFonts w:ascii="Myriad Pro" w:hAnsi="Myriad Pro" w:cs="Arial"/>
              <w:b/>
              <w:bCs/>
              <w:color w:val="0070C0"/>
              <w:lang w:val="en-GB"/>
            </w:rPr>
            <w:t>Ping Test Client to Test Client</w:t>
          </w:r>
        </w:p>
        <w:p w:rsidR="009120B1" w:rsidRPr="009120B1" w:rsidRDefault="00464DB4" w:rsidP="00306948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lastRenderedPageBreak/>
            <w:t>Copy and paste the values from the output of the operation in the text box:</w:t>
          </w:r>
        </w:p>
        <w:p w:rsidR="009120B1" w:rsidRDefault="009120B1" w:rsidP="009120B1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9120B1">
            <w:rPr>
              <w:rFonts w:ascii="Myriad Pro" w:hAnsi="Myriad Pro" w:cs="Arial"/>
              <w:b/>
              <w:lang w:val="en-GB"/>
            </w:rPr>
            <w:t>Ping Test Client to Test Client</w:t>
          </w:r>
        </w:p>
        <w:sdt>
          <w:sdtPr>
            <w:rPr>
              <w:rStyle w:val="CourierNew"/>
            </w:rPr>
            <w:id w:val="-1695689628"/>
            <w:placeholder>
              <w:docPart w:val="58932EEBE0DA4C2BB16C8EC1F35A827E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306948" w:rsidRDefault="009120B1" w:rsidP="00306948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9120B1">
            <w:rPr>
              <w:rFonts w:ascii="Myriad Pro" w:hAnsi="Myriad Pro" w:cs="Arial"/>
              <w:b/>
              <w:bCs/>
              <w:color w:val="0070C0"/>
              <w:lang w:val="en-GB"/>
            </w:rPr>
            <w:t>Test VPN Tunnel TCP Traffic Throughput</w:t>
          </w:r>
        </w:p>
        <w:p w:rsidR="009120B1" w:rsidRPr="009120B1" w:rsidRDefault="00464DB4" w:rsidP="00306948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836775" w:rsidRDefault="00836775" w:rsidP="00836775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836775">
            <w:rPr>
              <w:rFonts w:ascii="Myriad Pro" w:hAnsi="Myriad Pro" w:cs="Arial"/>
              <w:b/>
              <w:lang w:val="en-GB"/>
            </w:rPr>
            <w:t xml:space="preserve">VPN TCP iperf (fw1 to fw2) </w:t>
          </w:r>
        </w:p>
        <w:sdt>
          <w:sdtPr>
            <w:rPr>
              <w:rStyle w:val="CourierNew"/>
            </w:rPr>
            <w:id w:val="1495687000"/>
            <w:placeholder>
              <w:docPart w:val="F437F0D80D4647E6BF5E7650790D887F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836775" w:rsidRDefault="00836775" w:rsidP="00836775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836775">
            <w:rPr>
              <w:rFonts w:ascii="Myriad Pro" w:hAnsi="Myriad Pro" w:cs="Arial"/>
              <w:b/>
              <w:lang w:val="en-GB"/>
            </w:rPr>
            <w:t xml:space="preserve">VPN TCP iperf (fw2 to fw1) </w:t>
          </w:r>
        </w:p>
        <w:sdt>
          <w:sdtPr>
            <w:rPr>
              <w:rStyle w:val="CourierNew"/>
            </w:rPr>
            <w:id w:val="439033644"/>
            <w:placeholder>
              <w:docPart w:val="53834C2077DE477ABB0977492C56D743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C944E7" w:rsidRDefault="00C944E7" w:rsidP="00C944E7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>
            <w:rPr>
              <w:rFonts w:ascii="Myriad Pro" w:hAnsi="Myriad Pro" w:cs="Arial"/>
              <w:b/>
              <w:bCs/>
              <w:color w:val="0070C0"/>
              <w:lang w:val="en-GB"/>
            </w:rPr>
            <w:t>Test VPN Tunnel UDP</w:t>
          </w:r>
          <w:r w:rsidRPr="009120B1">
            <w:rPr>
              <w:rFonts w:ascii="Myriad Pro" w:hAnsi="Myriad Pro" w:cs="Arial"/>
              <w:b/>
              <w:bCs/>
              <w:color w:val="0070C0"/>
              <w:lang w:val="en-GB"/>
            </w:rPr>
            <w:t xml:space="preserve"> Traffic Throughput</w:t>
          </w:r>
        </w:p>
        <w:p w:rsidR="00C944E7" w:rsidRPr="009120B1" w:rsidRDefault="00464DB4" w:rsidP="00C944E7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C944E7" w:rsidRDefault="00C944E7" w:rsidP="00C944E7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836775">
            <w:rPr>
              <w:rFonts w:ascii="Myriad Pro" w:hAnsi="Myriad Pro" w:cs="Arial"/>
              <w:b/>
              <w:lang w:val="en-GB"/>
            </w:rPr>
            <w:t xml:space="preserve">VPN </w:t>
          </w:r>
          <w:r>
            <w:rPr>
              <w:rFonts w:ascii="Myriad Pro" w:hAnsi="Myriad Pro" w:cs="Arial"/>
              <w:b/>
              <w:lang w:val="en-GB"/>
            </w:rPr>
            <w:t>UDP</w:t>
          </w:r>
          <w:r w:rsidRPr="00836775">
            <w:rPr>
              <w:rFonts w:ascii="Myriad Pro" w:hAnsi="Myriad Pro" w:cs="Arial"/>
              <w:b/>
              <w:lang w:val="en-GB"/>
            </w:rPr>
            <w:t xml:space="preserve"> iperf (fw1 to fw2) </w:t>
          </w:r>
        </w:p>
        <w:sdt>
          <w:sdtPr>
            <w:rPr>
              <w:rStyle w:val="CourierNew"/>
            </w:rPr>
            <w:id w:val="734205951"/>
            <w:placeholder>
              <w:docPart w:val="1458A157402C478C8D0A7E63D34E4BDE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C944E7" w:rsidRDefault="00C944E7" w:rsidP="00C944E7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836775">
            <w:rPr>
              <w:rFonts w:ascii="Myriad Pro" w:hAnsi="Myriad Pro" w:cs="Arial"/>
              <w:b/>
              <w:lang w:val="en-GB"/>
            </w:rPr>
            <w:t xml:space="preserve">VPN </w:t>
          </w:r>
          <w:r>
            <w:rPr>
              <w:rFonts w:ascii="Myriad Pro" w:hAnsi="Myriad Pro" w:cs="Arial"/>
              <w:b/>
              <w:lang w:val="en-GB"/>
            </w:rPr>
            <w:t>UDP</w:t>
          </w:r>
          <w:r w:rsidRPr="00836775">
            <w:rPr>
              <w:rFonts w:ascii="Myriad Pro" w:hAnsi="Myriad Pro" w:cs="Arial"/>
              <w:b/>
              <w:lang w:val="en-GB"/>
            </w:rPr>
            <w:t xml:space="preserve"> iperf (fw2 to fw1) </w:t>
          </w:r>
        </w:p>
        <w:sdt>
          <w:sdtPr>
            <w:rPr>
              <w:rStyle w:val="CourierNew"/>
            </w:rPr>
            <w:id w:val="-814403193"/>
            <w:placeholder>
              <w:docPart w:val="CCA40936468F44F7A813A4ED5F5E5BD7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9A6F29">
                <w:rPr>
                  <w:rStyle w:val="PlaceholderText"/>
                  <w:lang w:val="en-US"/>
                </w:rPr>
                <w:t>Click or tap here to enter text.</w:t>
              </w:r>
            </w:p>
          </w:sdtContent>
        </w:sdt>
        <w:p w:rsidR="009120B1" w:rsidRDefault="005E6E7D" w:rsidP="009120B1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5E6E7D">
            <w:rPr>
              <w:rFonts w:ascii="Myriad Pro" w:hAnsi="Myriad Pro" w:cs="Arial"/>
              <w:b/>
              <w:bCs/>
              <w:color w:val="0070C0"/>
              <w:lang w:val="en-GB"/>
            </w:rPr>
            <w:t>(Virtual and Public Cloud Only) Test Hardware Capabilities</w:t>
          </w:r>
        </w:p>
        <w:p w:rsidR="0049570E" w:rsidRDefault="0049570E" w:rsidP="0049570E">
          <w:pPr>
            <w:rPr>
              <w:rFonts w:ascii="Myriad Pro" w:hAnsi="Myriad Pro" w:cs="Arial"/>
              <w:lang w:val="en-GB"/>
            </w:rPr>
          </w:pPr>
          <w:r w:rsidRPr="00113282">
            <w:rPr>
              <w:rFonts w:ascii="Myriad Pro" w:hAnsi="Myriad Pro" w:cs="Arial"/>
              <w:lang w:val="en-GB"/>
            </w:rPr>
            <w:t>Collect the following information from both firewalls.</w:t>
          </w:r>
        </w:p>
        <w:p w:rsidR="0049570E" w:rsidRPr="0049570E" w:rsidRDefault="0049570E" w:rsidP="0049570E">
          <w:pPr>
            <w:rPr>
              <w:rStyle w:val="Strong"/>
              <w:lang w:val="en-US"/>
            </w:rPr>
          </w:pPr>
          <w:r w:rsidRPr="0049570E">
            <w:rPr>
              <w:rStyle w:val="Strong"/>
              <w:lang w:val="en-US"/>
            </w:rPr>
            <w:t>Firewall 1</w:t>
          </w:r>
        </w:p>
        <w:p w:rsidR="009120B1" w:rsidRPr="009120B1" w:rsidRDefault="00464DB4" w:rsidP="009120B1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DB45A2" w:rsidRDefault="005E6E7D" w:rsidP="00DB45A2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5E6E7D">
            <w:rPr>
              <w:rFonts w:ascii="Myriad Pro" w:hAnsi="Myriad Pro" w:cs="Arial"/>
              <w:b/>
              <w:lang w:val="en-GB"/>
            </w:rPr>
            <w:t>Cryptoctrl output</w:t>
          </w:r>
        </w:p>
        <w:sdt>
          <w:sdtPr>
            <w:rPr>
              <w:rStyle w:val="CourierNew"/>
            </w:rPr>
            <w:id w:val="1385679835"/>
            <w:placeholder>
              <w:docPart w:val="A5C0B60CA078444CB611E04D93E942F0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870BB1">
                <w:rPr>
                  <w:rStyle w:val="CourierNew"/>
                  <w:rFonts w:asciiTheme="minorHAnsi" w:hAnsiTheme="minorHAnsi"/>
                  <w:lang w:val="en-US"/>
                </w:rPr>
                <w:t>Click or tap here to enter text.</w:t>
              </w:r>
            </w:p>
          </w:sdtContent>
        </w:sdt>
        <w:p w:rsidR="0049570E" w:rsidRPr="0049570E" w:rsidRDefault="0049570E" w:rsidP="0049570E">
          <w:pPr>
            <w:rPr>
              <w:rStyle w:val="Strong"/>
              <w:lang w:val="en-US"/>
            </w:rPr>
          </w:pPr>
          <w:r w:rsidRPr="0049570E">
            <w:rPr>
              <w:rStyle w:val="Strong"/>
              <w:lang w:val="en-US"/>
            </w:rPr>
            <w:t xml:space="preserve">Firewall </w:t>
          </w:r>
          <w:r>
            <w:rPr>
              <w:rStyle w:val="Strong"/>
              <w:lang w:val="en-US"/>
            </w:rPr>
            <w:t>2</w:t>
          </w:r>
        </w:p>
        <w:p w:rsidR="0049570E" w:rsidRPr="009120B1" w:rsidRDefault="00464DB4" w:rsidP="0049570E">
          <w:pPr>
            <w:rPr>
              <w:rFonts w:ascii="Myriad Pro" w:hAnsi="Myriad Pro" w:cs="Arial"/>
              <w:lang w:val="en-GB"/>
            </w:rPr>
          </w:pPr>
          <w:r>
            <w:rPr>
              <w:rFonts w:ascii="Myriad Pro" w:hAnsi="Myriad Pro" w:cs="Arial"/>
              <w:lang w:val="en-GB"/>
            </w:rPr>
            <w:t>Copy and paste the values from the output of the operation in the text box:</w:t>
          </w:r>
        </w:p>
        <w:p w:rsidR="0049570E" w:rsidRDefault="0049570E" w:rsidP="0049570E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5E6E7D">
            <w:rPr>
              <w:rFonts w:ascii="Myriad Pro" w:hAnsi="Myriad Pro" w:cs="Arial"/>
              <w:b/>
              <w:lang w:val="en-GB"/>
            </w:rPr>
            <w:t>Cryptoctrl output</w:t>
          </w:r>
        </w:p>
        <w:sdt>
          <w:sdtPr>
            <w:rPr>
              <w:rStyle w:val="CourierNew"/>
            </w:rPr>
            <w:id w:val="123127864"/>
            <w:placeholder>
              <w:docPart w:val="883454DA957D474AA2652420070D2517"/>
            </w:placeholder>
            <w:showingPlcHdr/>
            <w:text w:multiLine="1"/>
          </w:sdtPr>
          <w:sdtEndPr>
            <w:rPr>
              <w:rStyle w:val="CourierNew"/>
            </w:rPr>
          </w:sdtEndPr>
          <w:sdtContent>
            <w:p w:rsidR="009A6F29" w:rsidRPr="00870BB1" w:rsidRDefault="009A6F29" w:rsidP="009A6F29">
              <w:pPr>
                <w:ind w:left="360"/>
                <w:rPr>
                  <w:rStyle w:val="CourierNew"/>
                  <w:lang w:val="en-US"/>
                </w:rPr>
              </w:pPr>
              <w:r w:rsidRPr="00870BB1">
                <w:rPr>
                  <w:rStyle w:val="CourierNew"/>
                  <w:rFonts w:ascii="Calibri" w:hAnsi="Calibri"/>
                  <w:lang w:val="en-US"/>
                </w:rPr>
                <w:t>Click or tap here to enter text.</w:t>
              </w:r>
            </w:p>
          </w:sdtContent>
        </w:sdt>
        <w:p w:rsidR="00306948" w:rsidRDefault="00411960" w:rsidP="00306948">
          <w:pPr>
            <w:rPr>
              <w:rFonts w:ascii="Myriad Pro" w:hAnsi="Myriad Pro" w:cs="Arial"/>
              <w:b/>
              <w:bCs/>
              <w:color w:val="0070C0"/>
              <w:lang w:val="en-GB"/>
            </w:rPr>
          </w:pPr>
          <w:r w:rsidRPr="00411960">
            <w:rPr>
              <w:rFonts w:ascii="Myriad Pro" w:hAnsi="Myriad Pro" w:cs="Arial"/>
              <w:b/>
              <w:bCs/>
              <w:color w:val="0070C0"/>
              <w:lang w:val="en-GB"/>
            </w:rPr>
            <w:t>Collect Additional System Information</w:t>
          </w:r>
        </w:p>
        <w:p w:rsidR="00113282" w:rsidRDefault="00113282" w:rsidP="00306948">
          <w:pPr>
            <w:rPr>
              <w:rFonts w:ascii="Myriad Pro" w:hAnsi="Myriad Pro" w:cs="Arial"/>
              <w:lang w:val="en-GB"/>
            </w:rPr>
          </w:pPr>
          <w:r w:rsidRPr="00113282">
            <w:rPr>
              <w:rFonts w:ascii="Myriad Pro" w:hAnsi="Myriad Pro" w:cs="Arial"/>
              <w:lang w:val="en-GB"/>
            </w:rPr>
            <w:t>Collect the following information from both firewalls.</w:t>
          </w:r>
        </w:p>
        <w:p w:rsidR="003E5646" w:rsidRPr="00635EE0" w:rsidRDefault="000078FB" w:rsidP="00306948">
          <w:pPr>
            <w:rPr>
              <w:rStyle w:val="Strong"/>
              <w:lang w:val="en-US"/>
            </w:rPr>
          </w:pPr>
          <w:r w:rsidRPr="00635EE0">
            <w:rPr>
              <w:rStyle w:val="Strong"/>
              <w:lang w:val="en-US"/>
            </w:rPr>
            <w:t>Firewall 1</w:t>
          </w:r>
        </w:p>
        <w:p w:rsidR="00383C4B" w:rsidRPr="00C52D17" w:rsidRDefault="00464DB4" w:rsidP="00306948">
          <w:pPr>
            <w:rPr>
              <w:rStyle w:val="Strong"/>
              <w:rFonts w:ascii="Myriad Pro" w:hAnsi="Myriad Pro"/>
              <w:lang w:val="en-US"/>
            </w:rPr>
          </w:pPr>
          <w:r>
            <w:rPr>
              <w:rFonts w:ascii="Myriad Pro" w:hAnsi="Myriad Pro" w:cs="Arial"/>
              <w:color w:val="333333"/>
              <w:shd w:val="clear" w:color="auto" w:fill="FFFFFF"/>
              <w:lang w:val="en-US"/>
            </w:rPr>
            <w:t>Copy and paste the values from the output of the operation in the text box:</w:t>
          </w:r>
        </w:p>
        <w:p w:rsidR="00411960" w:rsidRDefault="00411960" w:rsidP="00411960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411960">
            <w:rPr>
              <w:rFonts w:ascii="Myriad Pro" w:hAnsi="Myriad Pro" w:cs="Arial"/>
              <w:b/>
              <w:lang w:val="en-GB"/>
            </w:rPr>
            <w:t>ktina_prof output</w:t>
          </w:r>
        </w:p>
        <w:sdt>
          <w:sdtPr>
            <w:rPr>
              <w:rStyle w:val="CourierNew"/>
            </w:rPr>
            <w:id w:val="1795100605"/>
            <w:placeholder>
              <w:docPart w:val="8391BC56FE97415EAAB7927323A1506C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A05DA5">
                <w:rPr>
                  <w:rStyle w:val="CourierNew"/>
                  <w:rFonts w:ascii="Calibri" w:hAnsi="Calibri"/>
                  <w:lang w:val="en-US"/>
                </w:rPr>
                <w:t>Click or tap here to enter text.</w:t>
              </w:r>
            </w:p>
          </w:sdtContent>
        </w:sdt>
        <w:p w:rsidR="00B7180C" w:rsidRDefault="00411960" w:rsidP="00411960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411960">
            <w:rPr>
              <w:rFonts w:ascii="Myriad Pro" w:hAnsi="Myriad Pro" w:cs="Arial"/>
              <w:b/>
              <w:lang w:val="en-GB"/>
            </w:rPr>
            <w:t>acpf_prof output</w:t>
          </w:r>
        </w:p>
        <w:sdt>
          <w:sdtPr>
            <w:rPr>
              <w:rStyle w:val="CourierNew"/>
            </w:rPr>
            <w:id w:val="207999561"/>
            <w:placeholder>
              <w:docPart w:val="A259DB9D0AE84C7FB7AC698603BB50B3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870BB1">
                <w:rPr>
                  <w:rStyle w:val="CourierNew"/>
                  <w:rFonts w:ascii="Calibri" w:hAnsi="Calibri"/>
                  <w:lang w:val="en-US"/>
                </w:rPr>
                <w:t>Click or tap here to enter text.</w:t>
              </w:r>
            </w:p>
          </w:sdtContent>
        </w:sdt>
        <w:p w:rsidR="00DB45A2" w:rsidRPr="00635EE0" w:rsidRDefault="000078FB" w:rsidP="00DB45A2">
          <w:pPr>
            <w:rPr>
              <w:rStyle w:val="Strong"/>
              <w:lang w:val="en-US"/>
            </w:rPr>
          </w:pPr>
          <w:r w:rsidRPr="00635EE0">
            <w:rPr>
              <w:rStyle w:val="Strong"/>
              <w:lang w:val="en-US"/>
            </w:rPr>
            <w:t>Firewall 2</w:t>
          </w:r>
        </w:p>
        <w:p w:rsidR="00383C4B" w:rsidRPr="007F73C0" w:rsidRDefault="00464DB4" w:rsidP="00DB45A2">
          <w:pPr>
            <w:rPr>
              <w:rStyle w:val="Strong"/>
              <w:rFonts w:ascii="Myriad Pro" w:hAnsi="Myriad Pro"/>
              <w:lang w:val="en-US"/>
            </w:rPr>
          </w:pPr>
          <w:r>
            <w:rPr>
              <w:rFonts w:ascii="Myriad Pro" w:hAnsi="Myriad Pro" w:cs="Arial"/>
              <w:color w:val="333333"/>
              <w:shd w:val="clear" w:color="auto" w:fill="FFFFFF"/>
              <w:lang w:val="en-US"/>
            </w:rPr>
            <w:t>Copy and paste the values from the output of the operation in the text box:</w:t>
          </w:r>
        </w:p>
        <w:p w:rsidR="000078FB" w:rsidRDefault="000078FB" w:rsidP="000078FB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411960">
            <w:rPr>
              <w:rFonts w:ascii="Myriad Pro" w:hAnsi="Myriad Pro" w:cs="Arial"/>
              <w:b/>
              <w:lang w:val="en-GB"/>
            </w:rPr>
            <w:t>ktina_prof output</w:t>
          </w:r>
        </w:p>
        <w:sdt>
          <w:sdtPr>
            <w:rPr>
              <w:rStyle w:val="CourierNew"/>
            </w:rPr>
            <w:id w:val="-1529859192"/>
            <w:placeholder>
              <w:docPart w:val="F0D01A3067124CBF825AA05D3B3A1E91"/>
            </w:placeholder>
            <w:showingPlcHdr/>
            <w:text w:multiLine="1"/>
          </w:sdtPr>
          <w:sdtEndPr>
            <w:rPr>
              <w:rStyle w:val="DefaultParagraphFont"/>
              <w:rFonts w:ascii="Myriad Pro" w:hAnsi="Myriad Pro" w:cs="Arial"/>
              <w:b/>
              <w:sz w:val="22"/>
              <w:lang w:val="en-GB"/>
            </w:rPr>
          </w:sdtEndPr>
          <w:sdtContent>
            <w:p w:rsidR="009A6F29" w:rsidRDefault="009A6F29" w:rsidP="009A6F29">
              <w:pPr>
                <w:ind w:left="360"/>
                <w:rPr>
                  <w:rFonts w:ascii="Myriad Pro" w:hAnsi="Myriad Pro" w:cs="Arial"/>
                  <w:b/>
                  <w:lang w:val="en-GB"/>
                </w:rPr>
              </w:pPr>
              <w:r w:rsidRPr="00870BB1">
                <w:rPr>
                  <w:rStyle w:val="CourierNew"/>
                  <w:rFonts w:ascii="Calibri" w:hAnsi="Calibri"/>
                  <w:lang w:val="en-US"/>
                </w:rPr>
                <w:t>Click or tap here to enter text.</w:t>
              </w:r>
            </w:p>
          </w:sdtContent>
        </w:sdt>
        <w:p w:rsidR="000078FB" w:rsidRDefault="000078FB" w:rsidP="000078FB">
          <w:pPr>
            <w:numPr>
              <w:ilvl w:val="0"/>
              <w:numId w:val="2"/>
            </w:numPr>
            <w:rPr>
              <w:rFonts w:ascii="Myriad Pro" w:hAnsi="Myriad Pro" w:cs="Arial"/>
              <w:b/>
              <w:lang w:val="en-GB"/>
            </w:rPr>
          </w:pPr>
          <w:r w:rsidRPr="00411960">
            <w:rPr>
              <w:rFonts w:ascii="Myriad Pro" w:hAnsi="Myriad Pro" w:cs="Arial"/>
              <w:b/>
              <w:lang w:val="en-GB"/>
            </w:rPr>
            <w:t>acpf_prof output</w:t>
          </w:r>
        </w:p>
        <w:sdt>
          <w:sdtPr>
            <w:rPr>
              <w:rStyle w:val="CourierNew"/>
            </w:rPr>
            <w:id w:val="942334781"/>
            <w:placeholder>
              <w:docPart w:val="CF71D12E3C544662905C39F6260EB1B3"/>
            </w:placeholder>
            <w:showingPlcHdr/>
            <w:text w:multiLine="1"/>
          </w:sdtPr>
          <w:sdtEndPr>
            <w:rPr>
              <w:rStyle w:val="CourierNew"/>
            </w:rPr>
          </w:sdtEndPr>
          <w:sdtContent>
            <w:p w:rsidR="000078FB" w:rsidRPr="00D43721" w:rsidRDefault="009A6F29" w:rsidP="00AB1A9C">
              <w:pPr>
                <w:ind w:left="360"/>
                <w:rPr>
                  <w:rStyle w:val="CourierNew"/>
                  <w:lang w:val="en-US"/>
                </w:rPr>
              </w:pPr>
              <w:r w:rsidRPr="00870BB1">
                <w:rPr>
                  <w:rStyle w:val="CourierNew"/>
                  <w:rFonts w:ascii="Calibri" w:hAnsi="Calibri"/>
                  <w:lang w:val="en-US"/>
                </w:rPr>
                <w:t>Click or tap here to enter text.</w:t>
              </w:r>
            </w:p>
          </w:sdtContent>
        </w:sdt>
      </w:sdtContent>
    </w:sdt>
    <w:sectPr w:rsidR="000078FB" w:rsidRPr="00D43721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7D5" w:rsidRDefault="001D07D5">
      <w:r>
        <w:separator/>
      </w:r>
    </w:p>
  </w:endnote>
  <w:endnote w:type="continuationSeparator" w:id="0">
    <w:p w:rsidR="001D07D5" w:rsidRDefault="001D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 Light"/>
    <w:panose1 w:val="020B0503030403020204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184" w:rsidRPr="00A254C6" w:rsidRDefault="00A62184">
    <w:pPr>
      <w:pStyle w:val="Footer"/>
      <w:rPr>
        <w:rFonts w:ascii="Myriad Pro" w:hAnsi="Myriad Pro" w:cs="Arial"/>
        <w:sz w:val="16"/>
        <w:szCs w:val="16"/>
        <w:lang w:val="en-GB"/>
      </w:rPr>
    </w:pPr>
    <w:r w:rsidRPr="00A254C6">
      <w:rPr>
        <w:rFonts w:ascii="Myriad Pro" w:hAnsi="Myriad Pro" w:cs="Arial"/>
        <w:sz w:val="16"/>
        <w:szCs w:val="16"/>
        <w:lang w:val="en-GB"/>
      </w:rPr>
      <w:t xml:space="preserve">The information contained within this document is confidental and proprietary to </w:t>
    </w:r>
    <w:r w:rsidR="00A254C6" w:rsidRPr="00A254C6">
      <w:rPr>
        <w:rFonts w:ascii="Myriad Pro" w:hAnsi="Myriad Pro" w:cs="Arial"/>
        <w:sz w:val="16"/>
        <w:szCs w:val="16"/>
        <w:lang w:val="en-GB"/>
      </w:rPr>
      <w:t>Barracuda Networks AG</w:t>
    </w:r>
    <w:r w:rsidRPr="00A254C6">
      <w:rPr>
        <w:rFonts w:ascii="Myriad Pro" w:hAnsi="Myriad Pro" w:cs="Arial"/>
        <w:sz w:val="16"/>
        <w:szCs w:val="16"/>
        <w:lang w:val="en-GB"/>
      </w:rPr>
      <w:t xml:space="preserve">. No portion of may be copied, distributed, publicised or used for other than internal documentary purposes without the written consent of an official representative of </w:t>
    </w:r>
    <w:r w:rsidR="00A254C6" w:rsidRPr="00A254C6">
      <w:rPr>
        <w:rFonts w:ascii="Myriad Pro" w:hAnsi="Myriad Pro" w:cs="Arial"/>
        <w:sz w:val="16"/>
        <w:szCs w:val="16"/>
        <w:lang w:val="en-GB"/>
      </w:rPr>
      <w:t>Barracuda Networks AG</w:t>
    </w:r>
    <w:r w:rsidRPr="00A254C6">
      <w:rPr>
        <w:rFonts w:ascii="Myriad Pro" w:hAnsi="Myriad Pro" w:cs="Arial"/>
        <w:sz w:val="16"/>
        <w:szCs w:val="16"/>
        <w:lang w:val="en-GB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7D5" w:rsidRDefault="001D07D5">
      <w:r>
        <w:separator/>
      </w:r>
    </w:p>
  </w:footnote>
  <w:footnote w:type="continuationSeparator" w:id="0">
    <w:p w:rsidR="001D07D5" w:rsidRDefault="001D0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184" w:rsidRDefault="00441C17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4293235</wp:posOffset>
          </wp:positionH>
          <wp:positionV relativeFrom="paragraph">
            <wp:posOffset>-160655</wp:posOffset>
          </wp:positionV>
          <wp:extent cx="2005965" cy="518795"/>
          <wp:effectExtent l="0" t="0" r="0" b="0"/>
          <wp:wrapNone/>
          <wp:docPr id="2" name="Picture 2" descr="Barracuda Logo New 600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rracuda Logo New 600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5965" cy="518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218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34612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122315C"/>
    <w:multiLevelType w:val="hybridMultilevel"/>
    <w:tmpl w:val="CA2EF518"/>
    <w:lvl w:ilvl="0" w:tplc="2E1C456E">
      <w:start w:val="1"/>
      <w:numFmt w:val="bullet"/>
      <w:lvlText w:val="»"/>
      <w:lvlJc w:val="left"/>
      <w:pPr>
        <w:tabs>
          <w:tab w:val="num" w:pos="360"/>
        </w:tabs>
        <w:ind w:left="360" w:hanging="360"/>
      </w:pPr>
      <w:rPr>
        <w:rFonts w:ascii="Times New Roman" w:cs="Times New Roman" w:hint="default"/>
        <w:b/>
        <w:i w:val="0"/>
        <w:sz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27145"/>
    <w:multiLevelType w:val="hybridMultilevel"/>
    <w:tmpl w:val="3B7699DA"/>
    <w:lvl w:ilvl="0" w:tplc="1D6E553C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BA07A3"/>
    <w:multiLevelType w:val="hybridMultilevel"/>
    <w:tmpl w:val="6BC84E5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C40BC"/>
    <w:multiLevelType w:val="hybridMultilevel"/>
    <w:tmpl w:val="6BDAED9C"/>
    <w:lvl w:ilvl="0" w:tplc="2E1C456E">
      <w:start w:val="1"/>
      <w:numFmt w:val="bullet"/>
      <w:lvlText w:val="»"/>
      <w:lvlJc w:val="left"/>
      <w:pPr>
        <w:tabs>
          <w:tab w:val="num" w:pos="360"/>
        </w:tabs>
        <w:ind w:left="360" w:hanging="360"/>
      </w:pPr>
      <w:rPr>
        <w:rFonts w:ascii="Times New Roman" w:cs="Times New Roman" w:hint="default"/>
        <w:b/>
        <w:i w:val="0"/>
        <w:sz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75382"/>
    <w:multiLevelType w:val="hybridMultilevel"/>
    <w:tmpl w:val="ED1E4D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43241"/>
    <w:multiLevelType w:val="hybridMultilevel"/>
    <w:tmpl w:val="4B0455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D22EE"/>
    <w:multiLevelType w:val="hybridMultilevel"/>
    <w:tmpl w:val="9C668508"/>
    <w:lvl w:ilvl="0" w:tplc="0C07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4F315DA1"/>
    <w:multiLevelType w:val="hybridMultilevel"/>
    <w:tmpl w:val="8738E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94FC0"/>
    <w:multiLevelType w:val="hybridMultilevel"/>
    <w:tmpl w:val="7FB6E7D6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6A41EAF"/>
    <w:multiLevelType w:val="hybridMultilevel"/>
    <w:tmpl w:val="8E2A6F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65A50"/>
    <w:multiLevelType w:val="hybridMultilevel"/>
    <w:tmpl w:val="E92A9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A49F7"/>
    <w:multiLevelType w:val="hybridMultilevel"/>
    <w:tmpl w:val="9446ED2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52EB2"/>
    <w:multiLevelType w:val="hybridMultilevel"/>
    <w:tmpl w:val="C22224C6"/>
    <w:lvl w:ilvl="0" w:tplc="2E1C456E">
      <w:start w:val="1"/>
      <w:numFmt w:val="bullet"/>
      <w:lvlText w:val="»"/>
      <w:lvlJc w:val="left"/>
      <w:pPr>
        <w:tabs>
          <w:tab w:val="num" w:pos="360"/>
        </w:tabs>
        <w:ind w:left="360" w:hanging="360"/>
      </w:pPr>
      <w:rPr>
        <w:rFonts w:ascii="Times New Roman" w:cs="Times New Roman" w:hint="default"/>
        <w:b/>
        <w:i w:val="0"/>
        <w:sz w:val="2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11839"/>
    <w:multiLevelType w:val="hybridMultilevel"/>
    <w:tmpl w:val="AA6C9A52"/>
    <w:lvl w:ilvl="0" w:tplc="605AC1B4">
      <w:start w:val="1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E1C456E">
      <w:start w:val="1"/>
      <w:numFmt w:val="bullet"/>
      <w:lvlText w:val="»"/>
      <w:lvlJc w:val="left"/>
      <w:pPr>
        <w:tabs>
          <w:tab w:val="num" w:pos="1080"/>
        </w:tabs>
        <w:ind w:left="1080" w:hanging="360"/>
      </w:pPr>
      <w:rPr>
        <w:rFonts w:ascii="Times New Roman" w:cs="Times New Roman" w:hint="default"/>
        <w:b/>
        <w:i w:val="0"/>
        <w:sz w:val="28"/>
      </w:rPr>
    </w:lvl>
    <w:lvl w:ilvl="2" w:tplc="DC183960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AD917E4"/>
    <w:multiLevelType w:val="hybridMultilevel"/>
    <w:tmpl w:val="742C42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4"/>
  </w:num>
  <w:num w:numId="5">
    <w:abstractNumId w:val="1"/>
  </w:num>
  <w:num w:numId="6">
    <w:abstractNumId w:val="9"/>
  </w:num>
  <w:num w:numId="7">
    <w:abstractNumId w:val="10"/>
  </w:num>
  <w:num w:numId="8">
    <w:abstractNumId w:val="5"/>
  </w:num>
  <w:num w:numId="9">
    <w:abstractNumId w:val="15"/>
  </w:num>
  <w:num w:numId="10">
    <w:abstractNumId w:val="7"/>
  </w:num>
  <w:num w:numId="11">
    <w:abstractNumId w:val="12"/>
  </w:num>
  <w:num w:numId="12">
    <w:abstractNumId w:val="6"/>
  </w:num>
  <w:num w:numId="13">
    <w:abstractNumId w:val="3"/>
  </w:num>
  <w:num w:numId="14">
    <w:abstractNumId w:val="0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8F4"/>
    <w:rsid w:val="000078FB"/>
    <w:rsid w:val="00022406"/>
    <w:rsid w:val="00044800"/>
    <w:rsid w:val="000476A0"/>
    <w:rsid w:val="000678F7"/>
    <w:rsid w:val="000719DA"/>
    <w:rsid w:val="00083F0F"/>
    <w:rsid w:val="0008587E"/>
    <w:rsid w:val="000A6A66"/>
    <w:rsid w:val="000B64A0"/>
    <w:rsid w:val="000E1523"/>
    <w:rsid w:val="000E3120"/>
    <w:rsid w:val="000F4B6B"/>
    <w:rsid w:val="00113282"/>
    <w:rsid w:val="00121A8A"/>
    <w:rsid w:val="00144D15"/>
    <w:rsid w:val="001571EB"/>
    <w:rsid w:val="001650F0"/>
    <w:rsid w:val="00166A85"/>
    <w:rsid w:val="00174032"/>
    <w:rsid w:val="001824C4"/>
    <w:rsid w:val="00190C54"/>
    <w:rsid w:val="00192F17"/>
    <w:rsid w:val="00195F2B"/>
    <w:rsid w:val="001C14C4"/>
    <w:rsid w:val="001D078D"/>
    <w:rsid w:val="001D07D5"/>
    <w:rsid w:val="001E67F8"/>
    <w:rsid w:val="00212F91"/>
    <w:rsid w:val="002311B9"/>
    <w:rsid w:val="002354B5"/>
    <w:rsid w:val="002354C6"/>
    <w:rsid w:val="00240BCC"/>
    <w:rsid w:val="0024419A"/>
    <w:rsid w:val="00244690"/>
    <w:rsid w:val="00250DCF"/>
    <w:rsid w:val="00257214"/>
    <w:rsid w:val="00261D34"/>
    <w:rsid w:val="00266FE7"/>
    <w:rsid w:val="002722B1"/>
    <w:rsid w:val="00276F15"/>
    <w:rsid w:val="00291BF3"/>
    <w:rsid w:val="00296182"/>
    <w:rsid w:val="00296292"/>
    <w:rsid w:val="002B241E"/>
    <w:rsid w:val="002C23AF"/>
    <w:rsid w:val="002C243E"/>
    <w:rsid w:val="002C435B"/>
    <w:rsid w:val="002D68E4"/>
    <w:rsid w:val="00301308"/>
    <w:rsid w:val="00306948"/>
    <w:rsid w:val="00324A20"/>
    <w:rsid w:val="00335A7A"/>
    <w:rsid w:val="0034174C"/>
    <w:rsid w:val="003423B1"/>
    <w:rsid w:val="00355310"/>
    <w:rsid w:val="00362A71"/>
    <w:rsid w:val="00383C4B"/>
    <w:rsid w:val="003B7650"/>
    <w:rsid w:val="003D7FC1"/>
    <w:rsid w:val="003E5646"/>
    <w:rsid w:val="004014D9"/>
    <w:rsid w:val="00411960"/>
    <w:rsid w:val="004153B0"/>
    <w:rsid w:val="004228DC"/>
    <w:rsid w:val="004245B1"/>
    <w:rsid w:val="00441C17"/>
    <w:rsid w:val="00450634"/>
    <w:rsid w:val="00464DB4"/>
    <w:rsid w:val="00467525"/>
    <w:rsid w:val="004857D7"/>
    <w:rsid w:val="0049570E"/>
    <w:rsid w:val="00497FDB"/>
    <w:rsid w:val="004A6D08"/>
    <w:rsid w:val="004A77BE"/>
    <w:rsid w:val="004B2691"/>
    <w:rsid w:val="004C74C6"/>
    <w:rsid w:val="004C7EBA"/>
    <w:rsid w:val="004D3DDC"/>
    <w:rsid w:val="004E7BE8"/>
    <w:rsid w:val="005115C5"/>
    <w:rsid w:val="00521621"/>
    <w:rsid w:val="00522FC9"/>
    <w:rsid w:val="005366DE"/>
    <w:rsid w:val="00540165"/>
    <w:rsid w:val="0054083F"/>
    <w:rsid w:val="00544A30"/>
    <w:rsid w:val="005571D5"/>
    <w:rsid w:val="00566F24"/>
    <w:rsid w:val="00585CAC"/>
    <w:rsid w:val="0058732E"/>
    <w:rsid w:val="00591ED5"/>
    <w:rsid w:val="005965C9"/>
    <w:rsid w:val="005B0E6E"/>
    <w:rsid w:val="005B4FD7"/>
    <w:rsid w:val="005B67FF"/>
    <w:rsid w:val="005C57C6"/>
    <w:rsid w:val="005D0533"/>
    <w:rsid w:val="005D6F6C"/>
    <w:rsid w:val="005E50D8"/>
    <w:rsid w:val="005E6E7D"/>
    <w:rsid w:val="006249DB"/>
    <w:rsid w:val="00634BAE"/>
    <w:rsid w:val="00635EE0"/>
    <w:rsid w:val="006428F4"/>
    <w:rsid w:val="00642BE9"/>
    <w:rsid w:val="0065110E"/>
    <w:rsid w:val="0065646C"/>
    <w:rsid w:val="00694E6E"/>
    <w:rsid w:val="006A1A99"/>
    <w:rsid w:val="006A3611"/>
    <w:rsid w:val="006C6C9E"/>
    <w:rsid w:val="006E2C45"/>
    <w:rsid w:val="00730C66"/>
    <w:rsid w:val="007340E6"/>
    <w:rsid w:val="0075434F"/>
    <w:rsid w:val="00757781"/>
    <w:rsid w:val="00780A5B"/>
    <w:rsid w:val="007878BF"/>
    <w:rsid w:val="00792133"/>
    <w:rsid w:val="00795435"/>
    <w:rsid w:val="0079568B"/>
    <w:rsid w:val="007A010C"/>
    <w:rsid w:val="007D0A52"/>
    <w:rsid w:val="007F73C0"/>
    <w:rsid w:val="008141F0"/>
    <w:rsid w:val="00816EDA"/>
    <w:rsid w:val="00836775"/>
    <w:rsid w:val="00850E96"/>
    <w:rsid w:val="0085417E"/>
    <w:rsid w:val="00870BB1"/>
    <w:rsid w:val="00881BAE"/>
    <w:rsid w:val="00883B6D"/>
    <w:rsid w:val="00890371"/>
    <w:rsid w:val="008D2D78"/>
    <w:rsid w:val="009120B1"/>
    <w:rsid w:val="009121AF"/>
    <w:rsid w:val="00917E0B"/>
    <w:rsid w:val="00926DB2"/>
    <w:rsid w:val="0094717C"/>
    <w:rsid w:val="009732E9"/>
    <w:rsid w:val="00974180"/>
    <w:rsid w:val="0099602B"/>
    <w:rsid w:val="009A33E8"/>
    <w:rsid w:val="009A6F29"/>
    <w:rsid w:val="009B5CC2"/>
    <w:rsid w:val="009B7745"/>
    <w:rsid w:val="009E15EB"/>
    <w:rsid w:val="009E62D3"/>
    <w:rsid w:val="009F0C2D"/>
    <w:rsid w:val="009F7AA1"/>
    <w:rsid w:val="00A05DA5"/>
    <w:rsid w:val="00A13F3E"/>
    <w:rsid w:val="00A24320"/>
    <w:rsid w:val="00A254C6"/>
    <w:rsid w:val="00A327B8"/>
    <w:rsid w:val="00A34DA6"/>
    <w:rsid w:val="00A429F3"/>
    <w:rsid w:val="00A44BCD"/>
    <w:rsid w:val="00A50F05"/>
    <w:rsid w:val="00A62184"/>
    <w:rsid w:val="00A704A6"/>
    <w:rsid w:val="00A7105F"/>
    <w:rsid w:val="00A7203E"/>
    <w:rsid w:val="00A94184"/>
    <w:rsid w:val="00A94F01"/>
    <w:rsid w:val="00A9724F"/>
    <w:rsid w:val="00AB1A9C"/>
    <w:rsid w:val="00AF02B3"/>
    <w:rsid w:val="00AF05E3"/>
    <w:rsid w:val="00AF2586"/>
    <w:rsid w:val="00AF412D"/>
    <w:rsid w:val="00B161D9"/>
    <w:rsid w:val="00B547C3"/>
    <w:rsid w:val="00B66E7A"/>
    <w:rsid w:val="00B7180C"/>
    <w:rsid w:val="00B72F63"/>
    <w:rsid w:val="00B75410"/>
    <w:rsid w:val="00B9588E"/>
    <w:rsid w:val="00B97833"/>
    <w:rsid w:val="00BB1E95"/>
    <w:rsid w:val="00BB6A6F"/>
    <w:rsid w:val="00BD174E"/>
    <w:rsid w:val="00BD362E"/>
    <w:rsid w:val="00BE21FF"/>
    <w:rsid w:val="00BE5E4F"/>
    <w:rsid w:val="00BF18BE"/>
    <w:rsid w:val="00C17E61"/>
    <w:rsid w:val="00C2629E"/>
    <w:rsid w:val="00C476D1"/>
    <w:rsid w:val="00C47DA5"/>
    <w:rsid w:val="00C52D17"/>
    <w:rsid w:val="00C5423E"/>
    <w:rsid w:val="00C56EA5"/>
    <w:rsid w:val="00C77539"/>
    <w:rsid w:val="00C8551B"/>
    <w:rsid w:val="00C92615"/>
    <w:rsid w:val="00C944E7"/>
    <w:rsid w:val="00CC2E21"/>
    <w:rsid w:val="00D15CBD"/>
    <w:rsid w:val="00D17EDB"/>
    <w:rsid w:val="00D31FB3"/>
    <w:rsid w:val="00D332C0"/>
    <w:rsid w:val="00D370E6"/>
    <w:rsid w:val="00D40EA7"/>
    <w:rsid w:val="00D43294"/>
    <w:rsid w:val="00D43721"/>
    <w:rsid w:val="00DB45A2"/>
    <w:rsid w:val="00DB609A"/>
    <w:rsid w:val="00DC2984"/>
    <w:rsid w:val="00DD1BE3"/>
    <w:rsid w:val="00DD1C2B"/>
    <w:rsid w:val="00DF5A90"/>
    <w:rsid w:val="00DF6382"/>
    <w:rsid w:val="00E16191"/>
    <w:rsid w:val="00E21B1E"/>
    <w:rsid w:val="00E277DF"/>
    <w:rsid w:val="00E310B9"/>
    <w:rsid w:val="00E36886"/>
    <w:rsid w:val="00E569E2"/>
    <w:rsid w:val="00E633CB"/>
    <w:rsid w:val="00E954FD"/>
    <w:rsid w:val="00EB6978"/>
    <w:rsid w:val="00EC7D8C"/>
    <w:rsid w:val="00EE3B03"/>
    <w:rsid w:val="00EE41AE"/>
    <w:rsid w:val="00F02023"/>
    <w:rsid w:val="00F12E77"/>
    <w:rsid w:val="00F2137D"/>
    <w:rsid w:val="00F23C9E"/>
    <w:rsid w:val="00F42D7E"/>
    <w:rsid w:val="00F817FD"/>
    <w:rsid w:val="00F9464F"/>
    <w:rsid w:val="00F97233"/>
    <w:rsid w:val="00FD4347"/>
    <w:rsid w:val="00FF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FB07A8-25F2-4AC5-9433-A08AF0F6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D8C"/>
    <w:pPr>
      <w:spacing w:before="240" w:after="240" w:line="276" w:lineRule="auto"/>
    </w:pPr>
    <w:rPr>
      <w:sz w:val="22"/>
      <w:szCs w:val="22"/>
      <w:lang w:val="de-AT" w:eastAsia="de-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54C6"/>
    <w:pPr>
      <w:keepNext/>
      <w:keepLines/>
      <w:spacing w:before="480" w:after="0"/>
      <w:outlineLvl w:val="0"/>
    </w:pPr>
    <w:rPr>
      <w:rFonts w:ascii="Calibri Light" w:eastAsia="SimSun" w:hAnsi="Calibri Light"/>
      <w:b/>
      <w:bCs/>
      <w:color w:val="2E74B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4C6"/>
    <w:pPr>
      <w:keepNext/>
      <w:keepLines/>
      <w:spacing w:before="200" w:after="0"/>
      <w:outlineLvl w:val="1"/>
    </w:pPr>
    <w:rPr>
      <w:rFonts w:ascii="Calibri Light" w:eastAsia="SimSun" w:hAnsi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4C6"/>
    <w:pPr>
      <w:keepNext/>
      <w:keepLines/>
      <w:spacing w:before="200" w:after="0"/>
      <w:outlineLvl w:val="2"/>
    </w:pPr>
    <w:rPr>
      <w:rFonts w:ascii="Calibri Light" w:eastAsia="SimSun" w:hAnsi="Calibri Light"/>
      <w:b/>
      <w:bCs/>
      <w:color w:val="5B9BD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4C6"/>
    <w:pPr>
      <w:keepNext/>
      <w:keepLines/>
      <w:spacing w:before="200" w:after="0"/>
      <w:outlineLvl w:val="3"/>
    </w:pPr>
    <w:rPr>
      <w:rFonts w:ascii="Calibri Light" w:eastAsia="SimSun" w:hAnsi="Calibri Light"/>
      <w:b/>
      <w:bCs/>
      <w:i/>
      <w:iCs/>
      <w:color w:val="5B9BD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4C6"/>
    <w:pPr>
      <w:keepNext/>
      <w:keepLines/>
      <w:spacing w:before="200" w:after="0"/>
      <w:outlineLvl w:val="4"/>
    </w:pPr>
    <w:rPr>
      <w:rFonts w:ascii="Calibri Light" w:eastAsia="SimSun" w:hAnsi="Calibri Light"/>
      <w:color w:val="1F4D7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4C6"/>
    <w:pPr>
      <w:keepNext/>
      <w:keepLines/>
      <w:spacing w:before="200" w:after="0"/>
      <w:outlineLvl w:val="5"/>
    </w:pPr>
    <w:rPr>
      <w:rFonts w:ascii="Calibri Light" w:eastAsia="SimSun" w:hAnsi="Calibri Light"/>
      <w:i/>
      <w:iCs/>
      <w:color w:val="1F4D7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4C6"/>
    <w:pPr>
      <w:keepNext/>
      <w:keepLines/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4C6"/>
    <w:pPr>
      <w:keepNext/>
      <w:keepLines/>
      <w:spacing w:before="200" w:after="0"/>
      <w:outlineLvl w:val="7"/>
    </w:pPr>
    <w:rPr>
      <w:rFonts w:ascii="Calibri Light" w:eastAsia="SimSun" w:hAnsi="Calibri Light"/>
      <w:color w:val="5B9BD5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4C6"/>
    <w:pPr>
      <w:keepNext/>
      <w:keepLines/>
      <w:spacing w:before="200" w:after="0"/>
      <w:outlineLvl w:val="8"/>
    </w:pPr>
    <w:rPr>
      <w:rFonts w:ascii="Calibri Light" w:eastAsia="SimSun" w:hAnsi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254C6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SimSun" w:hAnsi="Calibri Light"/>
      <w:color w:val="323E4F"/>
      <w:spacing w:val="5"/>
      <w:sz w:val="52"/>
      <w:szCs w:val="52"/>
    </w:rPr>
  </w:style>
  <w:style w:type="paragraph" w:styleId="BodyTextIndent">
    <w:name w:val="Body Text Indent"/>
    <w:basedOn w:val="Normal"/>
    <w:pPr>
      <w:ind w:left="2832"/>
    </w:pPr>
    <w:rPr>
      <w:lang w:val="en-GB"/>
    </w:rPr>
  </w:style>
  <w:style w:type="paragraph" w:styleId="BodyTextIndent2">
    <w:name w:val="Body Text Indent 2"/>
    <w:basedOn w:val="Normal"/>
    <w:pPr>
      <w:ind w:left="708"/>
    </w:pPr>
    <w:rPr>
      <w:lang w:val="en-GB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B718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22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A254C6"/>
    <w:rPr>
      <w:rFonts w:ascii="Calibri Light" w:eastAsia="SimSun" w:hAnsi="Calibri Light" w:cs="Times New Roman"/>
      <w:b/>
      <w:bCs/>
      <w:color w:val="2E74B5"/>
      <w:sz w:val="28"/>
      <w:szCs w:val="28"/>
    </w:rPr>
  </w:style>
  <w:style w:type="character" w:customStyle="1" w:styleId="Heading2Char">
    <w:name w:val="Heading 2 Char"/>
    <w:link w:val="Heading2"/>
    <w:uiPriority w:val="9"/>
    <w:rsid w:val="00A254C6"/>
    <w:rPr>
      <w:rFonts w:ascii="Calibri Light" w:eastAsia="SimSun" w:hAnsi="Calibri Light" w:cs="Times New Roman"/>
      <w:b/>
      <w:bCs/>
      <w:color w:val="5B9BD5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A254C6"/>
    <w:rPr>
      <w:rFonts w:ascii="Calibri Light" w:eastAsia="SimSun" w:hAnsi="Calibri Light" w:cs="Times New Roman"/>
      <w:b/>
      <w:bCs/>
      <w:color w:val="5B9BD5"/>
    </w:rPr>
  </w:style>
  <w:style w:type="character" w:customStyle="1" w:styleId="Heading4Char">
    <w:name w:val="Heading 4 Char"/>
    <w:link w:val="Heading4"/>
    <w:uiPriority w:val="9"/>
    <w:semiHidden/>
    <w:rsid w:val="00A254C6"/>
    <w:rPr>
      <w:rFonts w:ascii="Calibri Light" w:eastAsia="SimSun" w:hAnsi="Calibri Light" w:cs="Times New Roman"/>
      <w:b/>
      <w:bCs/>
      <w:i/>
      <w:iCs/>
      <w:color w:val="5B9BD5"/>
    </w:rPr>
  </w:style>
  <w:style w:type="character" w:customStyle="1" w:styleId="Heading5Char">
    <w:name w:val="Heading 5 Char"/>
    <w:link w:val="Heading5"/>
    <w:uiPriority w:val="9"/>
    <w:semiHidden/>
    <w:rsid w:val="00A254C6"/>
    <w:rPr>
      <w:rFonts w:ascii="Calibri Light" w:eastAsia="SimSun" w:hAnsi="Calibri Light" w:cs="Times New Roman"/>
      <w:color w:val="1F4D78"/>
    </w:rPr>
  </w:style>
  <w:style w:type="character" w:customStyle="1" w:styleId="Heading6Char">
    <w:name w:val="Heading 6 Char"/>
    <w:link w:val="Heading6"/>
    <w:uiPriority w:val="9"/>
    <w:semiHidden/>
    <w:rsid w:val="00A254C6"/>
    <w:rPr>
      <w:rFonts w:ascii="Calibri Light" w:eastAsia="SimSun" w:hAnsi="Calibri Light" w:cs="Times New Roman"/>
      <w:i/>
      <w:iCs/>
      <w:color w:val="1F4D78"/>
    </w:rPr>
  </w:style>
  <w:style w:type="character" w:customStyle="1" w:styleId="Heading7Char">
    <w:name w:val="Heading 7 Char"/>
    <w:link w:val="Heading7"/>
    <w:uiPriority w:val="9"/>
    <w:semiHidden/>
    <w:rsid w:val="00A254C6"/>
    <w:rPr>
      <w:rFonts w:ascii="Calibri Light" w:eastAsia="SimSun" w:hAnsi="Calibri Light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A254C6"/>
    <w:rPr>
      <w:rFonts w:ascii="Calibri Light" w:eastAsia="SimSun" w:hAnsi="Calibri Light" w:cs="Times New Roman"/>
      <w:color w:val="5B9BD5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A254C6"/>
    <w:rPr>
      <w:rFonts w:ascii="Calibri Light" w:eastAsia="SimSun" w:hAnsi="Calibri Light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54C6"/>
    <w:pPr>
      <w:spacing w:line="240" w:lineRule="auto"/>
    </w:pPr>
    <w:rPr>
      <w:b/>
      <w:bCs/>
      <w:color w:val="5B9BD5"/>
      <w:sz w:val="18"/>
      <w:szCs w:val="18"/>
    </w:rPr>
  </w:style>
  <w:style w:type="character" w:customStyle="1" w:styleId="TitleChar">
    <w:name w:val="Title Char"/>
    <w:link w:val="Title"/>
    <w:uiPriority w:val="10"/>
    <w:rsid w:val="00A254C6"/>
    <w:rPr>
      <w:rFonts w:ascii="Calibri Light" w:eastAsia="SimSun" w:hAnsi="Calibri Light" w:cs="Times New Roman"/>
      <w:color w:val="323E4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4C6"/>
    <w:pPr>
      <w:numPr>
        <w:ilvl w:val="1"/>
      </w:numPr>
    </w:pPr>
    <w:rPr>
      <w:rFonts w:ascii="Calibri Light" w:eastAsia="SimSun" w:hAnsi="Calibri Light"/>
      <w:i/>
      <w:iCs/>
      <w:color w:val="5B9BD5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A254C6"/>
    <w:rPr>
      <w:rFonts w:ascii="Calibri Light" w:eastAsia="SimSun" w:hAnsi="Calibri Light" w:cs="Times New Roman"/>
      <w:i/>
      <w:iCs/>
      <w:color w:val="5B9BD5"/>
      <w:spacing w:val="15"/>
      <w:sz w:val="24"/>
      <w:szCs w:val="24"/>
    </w:rPr>
  </w:style>
  <w:style w:type="character" w:styleId="Strong">
    <w:name w:val="Strong"/>
    <w:uiPriority w:val="22"/>
    <w:qFormat/>
    <w:rsid w:val="00A254C6"/>
    <w:rPr>
      <w:b/>
      <w:bCs/>
    </w:rPr>
  </w:style>
  <w:style w:type="character" w:styleId="Emphasis">
    <w:name w:val="Emphasis"/>
    <w:uiPriority w:val="20"/>
    <w:qFormat/>
    <w:rsid w:val="00A254C6"/>
    <w:rPr>
      <w:i/>
      <w:iCs/>
    </w:rPr>
  </w:style>
  <w:style w:type="paragraph" w:styleId="NoSpacing">
    <w:name w:val="No Spacing"/>
    <w:uiPriority w:val="1"/>
    <w:qFormat/>
    <w:rsid w:val="00A254C6"/>
    <w:rPr>
      <w:sz w:val="22"/>
      <w:szCs w:val="22"/>
      <w:lang w:val="de-AT" w:eastAsia="de-AT"/>
    </w:rPr>
  </w:style>
  <w:style w:type="paragraph" w:styleId="Quote">
    <w:name w:val="Quote"/>
    <w:basedOn w:val="Normal"/>
    <w:next w:val="Normal"/>
    <w:link w:val="QuoteChar"/>
    <w:uiPriority w:val="29"/>
    <w:qFormat/>
    <w:rsid w:val="00A254C6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A254C6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4C6"/>
    <w:pPr>
      <w:pBdr>
        <w:bottom w:val="single" w:sz="4" w:space="4" w:color="5B9BD5"/>
      </w:pBdr>
      <w:spacing w:before="200" w:after="280"/>
      <w:ind w:left="936" w:right="936"/>
    </w:pPr>
    <w:rPr>
      <w:b/>
      <w:bCs/>
      <w:i/>
      <w:iCs/>
      <w:color w:val="5B9BD5"/>
    </w:rPr>
  </w:style>
  <w:style w:type="character" w:customStyle="1" w:styleId="IntenseQuoteChar">
    <w:name w:val="Intense Quote Char"/>
    <w:link w:val="IntenseQuote"/>
    <w:uiPriority w:val="30"/>
    <w:rsid w:val="00A254C6"/>
    <w:rPr>
      <w:b/>
      <w:bCs/>
      <w:i/>
      <w:iCs/>
      <w:color w:val="5B9BD5"/>
    </w:rPr>
  </w:style>
  <w:style w:type="character" w:styleId="SubtleEmphasis">
    <w:name w:val="Subtle Emphasis"/>
    <w:uiPriority w:val="19"/>
    <w:qFormat/>
    <w:rsid w:val="00A254C6"/>
    <w:rPr>
      <w:i/>
      <w:iCs/>
      <w:color w:val="808080"/>
    </w:rPr>
  </w:style>
  <w:style w:type="character" w:styleId="IntenseEmphasis">
    <w:name w:val="Intense Emphasis"/>
    <w:uiPriority w:val="21"/>
    <w:qFormat/>
    <w:rsid w:val="00A254C6"/>
    <w:rPr>
      <w:b/>
      <w:bCs/>
      <w:i/>
      <w:iCs/>
      <w:color w:val="5B9BD5"/>
    </w:rPr>
  </w:style>
  <w:style w:type="character" w:styleId="SubtleReference">
    <w:name w:val="Subtle Reference"/>
    <w:uiPriority w:val="31"/>
    <w:qFormat/>
    <w:rsid w:val="00A254C6"/>
    <w:rPr>
      <w:smallCaps/>
      <w:color w:val="ED7D31"/>
      <w:u w:val="single"/>
    </w:rPr>
  </w:style>
  <w:style w:type="character" w:styleId="IntenseReference">
    <w:name w:val="Intense Reference"/>
    <w:uiPriority w:val="32"/>
    <w:qFormat/>
    <w:rsid w:val="00A254C6"/>
    <w:rPr>
      <w:b/>
      <w:bCs/>
      <w:smallCaps/>
      <w:color w:val="ED7D31"/>
      <w:spacing w:val="5"/>
      <w:u w:val="single"/>
    </w:rPr>
  </w:style>
  <w:style w:type="character" w:styleId="BookTitle">
    <w:name w:val="Book Title"/>
    <w:uiPriority w:val="33"/>
    <w:qFormat/>
    <w:rsid w:val="00A254C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54C6"/>
    <w:pPr>
      <w:outlineLvl w:val="9"/>
    </w:pPr>
  </w:style>
  <w:style w:type="paragraph" w:styleId="ListParagraph">
    <w:name w:val="List Paragraph"/>
    <w:basedOn w:val="Normal"/>
    <w:uiPriority w:val="34"/>
    <w:qFormat/>
    <w:rsid w:val="007878BF"/>
    <w:pPr>
      <w:ind w:left="708"/>
    </w:pPr>
  </w:style>
  <w:style w:type="character" w:styleId="Hyperlink">
    <w:name w:val="Hyperlink"/>
    <w:rsid w:val="00D332C0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DF5A90"/>
    <w:rPr>
      <w:color w:val="808080"/>
    </w:rPr>
  </w:style>
  <w:style w:type="character" w:styleId="FollowedHyperlink">
    <w:name w:val="FollowedHyperlink"/>
    <w:basedOn w:val="DefaultParagraphFont"/>
    <w:rsid w:val="00850E96"/>
    <w:rPr>
      <w:color w:val="954F72" w:themeColor="followedHyperlink"/>
      <w:u w:val="single"/>
    </w:rPr>
  </w:style>
  <w:style w:type="character" w:customStyle="1" w:styleId="CourierNew">
    <w:name w:val="Courier New"/>
    <w:uiPriority w:val="1"/>
    <w:qFormat/>
    <w:rsid w:val="001E67F8"/>
    <w:rPr>
      <w:rFonts w:ascii="Courier New" w:hAnsi="Courier New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4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klingenschmid\.nuxeo-drive\edit\95aeb37d-7261-4b95-b23f-806b69a71b3c\NGF_VPN_PerformanceTe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26F957F6A5D4A16BC9FBDAE9CE00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22071C-8841-4B89-BD28-D6D86FA66DBC}"/>
      </w:docPartPr>
      <w:docPartBody>
        <w:p w:rsidR="00E07D4C" w:rsidRDefault="001A3072" w:rsidP="001A3072">
          <w:pPr>
            <w:pStyle w:val="626F957F6A5D4A16BC9FBDAE9CE00DF8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66AA74F3737C4C5492009F5149096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71BAA-85E2-4CB3-BA82-FBCADED23D4B}"/>
      </w:docPartPr>
      <w:docPartBody>
        <w:p w:rsidR="00E07D4C" w:rsidRDefault="001A3072" w:rsidP="001A3072">
          <w:pPr>
            <w:pStyle w:val="66AA74F3737C4C5492009F51490963E1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58932EEBE0DA4C2BB16C8EC1F35A8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D3712-4BA6-4594-9786-F09580535B2D}"/>
      </w:docPartPr>
      <w:docPartBody>
        <w:p w:rsidR="00E07D4C" w:rsidRDefault="001A3072" w:rsidP="001A3072">
          <w:pPr>
            <w:pStyle w:val="58932EEBE0DA4C2BB16C8EC1F35A827E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F437F0D80D4647E6BF5E7650790D8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D615E-CCA2-466A-844A-E9CB844B2DE8}"/>
      </w:docPartPr>
      <w:docPartBody>
        <w:p w:rsidR="00E07D4C" w:rsidRDefault="001A3072" w:rsidP="001A3072">
          <w:pPr>
            <w:pStyle w:val="F437F0D80D4647E6BF5E7650790D887F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53834C2077DE477ABB0977492C56D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F9083-B855-499B-A80E-8AA98DCC0F46}"/>
      </w:docPartPr>
      <w:docPartBody>
        <w:p w:rsidR="00E07D4C" w:rsidRDefault="001A3072" w:rsidP="001A3072">
          <w:pPr>
            <w:pStyle w:val="53834C2077DE477ABB0977492C56D743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1458A157402C478C8D0A7E63D34E4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6C285-B549-4DAD-ADEA-47E6A05E59F3}"/>
      </w:docPartPr>
      <w:docPartBody>
        <w:p w:rsidR="00E07D4C" w:rsidRDefault="001A3072" w:rsidP="001A3072">
          <w:pPr>
            <w:pStyle w:val="1458A157402C478C8D0A7E63D34E4BDE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CCA40936468F44F7A813A4ED5F5E5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816DE-511A-4927-A771-24F60B364BBF}"/>
      </w:docPartPr>
      <w:docPartBody>
        <w:p w:rsidR="00E07D4C" w:rsidRDefault="001A3072" w:rsidP="001A3072">
          <w:pPr>
            <w:pStyle w:val="CCA40936468F44F7A813A4ED5F5E5BD7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A5C0B60CA078444CB611E04D93E94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3C787-74A6-4EF9-91A7-E7A8CF94B953}"/>
      </w:docPartPr>
      <w:docPartBody>
        <w:p w:rsidR="00E07D4C" w:rsidRDefault="001A3072" w:rsidP="001A3072">
          <w:pPr>
            <w:pStyle w:val="A5C0B60CA078444CB611E04D93E942F012"/>
          </w:pPr>
          <w:r w:rsidRPr="00870BB1">
            <w:rPr>
              <w:rStyle w:val="CourierNew"/>
              <w:rFonts w:asciiTheme="minorHAnsi" w:hAnsiTheme="minorHAnsi"/>
              <w:lang w:val="en-US"/>
            </w:rPr>
            <w:t>Click or tap here to enter text.</w:t>
          </w:r>
        </w:p>
      </w:docPartBody>
    </w:docPart>
    <w:docPart>
      <w:docPartPr>
        <w:name w:val="883454DA957D474AA2652420070D2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1AB67-BFF1-47FA-9FF1-C232311DB39B}"/>
      </w:docPartPr>
      <w:docPartBody>
        <w:p w:rsidR="00E07D4C" w:rsidRDefault="001A3072" w:rsidP="001A3072">
          <w:pPr>
            <w:pStyle w:val="883454DA957D474AA2652420070D251712"/>
          </w:pPr>
          <w:r w:rsidRPr="00870BB1">
            <w:rPr>
              <w:rStyle w:val="CourierNew"/>
              <w:lang w:val="en-US"/>
            </w:rPr>
            <w:t>Click or tap here to enter text.</w:t>
          </w:r>
        </w:p>
      </w:docPartBody>
    </w:docPart>
    <w:docPart>
      <w:docPartPr>
        <w:name w:val="8391BC56FE97415EAAB7927323A15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EF600-3C00-4EF8-B5DF-E3A2079BEF1C}"/>
      </w:docPartPr>
      <w:docPartBody>
        <w:p w:rsidR="00E07D4C" w:rsidRDefault="001A3072" w:rsidP="001A3072">
          <w:pPr>
            <w:pStyle w:val="8391BC56FE97415EAAB7927323A1506C12"/>
          </w:pPr>
          <w:r w:rsidRPr="00A05DA5">
            <w:rPr>
              <w:rStyle w:val="CourierNew"/>
              <w:lang w:val="en-US"/>
            </w:rPr>
            <w:t>Click or tap here to enter text.</w:t>
          </w:r>
        </w:p>
      </w:docPartBody>
    </w:docPart>
    <w:docPart>
      <w:docPartPr>
        <w:name w:val="A259DB9D0AE84C7FB7AC698603BB5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F8D78-FD30-47F3-B67A-B7D25E3E9A9A}"/>
      </w:docPartPr>
      <w:docPartBody>
        <w:p w:rsidR="00E07D4C" w:rsidRDefault="001A3072" w:rsidP="001A3072">
          <w:pPr>
            <w:pStyle w:val="A259DB9D0AE84C7FB7AC698603BB50B312"/>
          </w:pPr>
          <w:r w:rsidRPr="00870BB1">
            <w:rPr>
              <w:rStyle w:val="CourierNew"/>
              <w:lang w:val="en-US"/>
            </w:rPr>
            <w:t>Click or tap here to enter text.</w:t>
          </w:r>
        </w:p>
      </w:docPartBody>
    </w:docPart>
    <w:docPart>
      <w:docPartPr>
        <w:name w:val="F0D01A3067124CBF825AA05D3B3A1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E7A0B-4210-40F0-AD28-98C3CC58072F}"/>
      </w:docPartPr>
      <w:docPartBody>
        <w:p w:rsidR="00E07D4C" w:rsidRDefault="001A3072" w:rsidP="001A3072">
          <w:pPr>
            <w:pStyle w:val="F0D01A3067124CBF825AA05D3B3A1E9112"/>
          </w:pPr>
          <w:r w:rsidRPr="00870BB1">
            <w:rPr>
              <w:rStyle w:val="CourierNew"/>
              <w:lang w:val="en-US"/>
            </w:rPr>
            <w:t>Click or tap here to enter text.</w:t>
          </w:r>
        </w:p>
      </w:docPartBody>
    </w:docPart>
    <w:docPart>
      <w:docPartPr>
        <w:name w:val="CF71D12E3C544662905C39F6260EB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5F7C1-2C1F-45D6-9B81-2FD7927C6245}"/>
      </w:docPartPr>
      <w:docPartBody>
        <w:p w:rsidR="00E07D4C" w:rsidRDefault="001A3072" w:rsidP="001A3072">
          <w:pPr>
            <w:pStyle w:val="CF71D12E3C544662905C39F6260EB1B312"/>
          </w:pPr>
          <w:r w:rsidRPr="00870BB1">
            <w:rPr>
              <w:rStyle w:val="CourierNew"/>
              <w:lang w:val="en-US"/>
            </w:rPr>
            <w:t>Click or tap here to enter text.</w:t>
          </w:r>
        </w:p>
      </w:docPartBody>
    </w:docPart>
    <w:docPart>
      <w:docPartPr>
        <w:name w:val="431EE958D11A4CEE8A27C85288A1D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327A-2C00-4B7D-BA84-9B5660A55D06}"/>
      </w:docPartPr>
      <w:docPartBody>
        <w:p w:rsidR="00E07D4C" w:rsidRDefault="001A3072" w:rsidP="001A3072">
          <w:pPr>
            <w:pStyle w:val="431EE958D11A4CEE8A27C85288A1D14712"/>
          </w:pPr>
          <w:r w:rsidRPr="009A6F29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2AF2E-F732-4FED-87F5-B71EADF382F3}"/>
      </w:docPartPr>
      <w:docPartBody>
        <w:p w:rsidR="005B7E82" w:rsidRDefault="00E07D4C">
          <w:r w:rsidRPr="00F1110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 Light"/>
    <w:panose1 w:val="020B0503030403020204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A8"/>
    <w:rsid w:val="000D031D"/>
    <w:rsid w:val="001943D2"/>
    <w:rsid w:val="001A3072"/>
    <w:rsid w:val="001F302F"/>
    <w:rsid w:val="00294148"/>
    <w:rsid w:val="00517EA8"/>
    <w:rsid w:val="005B7E82"/>
    <w:rsid w:val="00635482"/>
    <w:rsid w:val="007572F0"/>
    <w:rsid w:val="007B547B"/>
    <w:rsid w:val="00816883"/>
    <w:rsid w:val="00BC039B"/>
    <w:rsid w:val="00DB2BE7"/>
    <w:rsid w:val="00E07D4C"/>
    <w:rsid w:val="00E37CA3"/>
    <w:rsid w:val="00F0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3072"/>
    <w:rPr>
      <w:color w:val="808080"/>
    </w:rPr>
  </w:style>
  <w:style w:type="paragraph" w:customStyle="1" w:styleId="C2CD69A6D13B4312B46357259F063138">
    <w:name w:val="C2CD69A6D13B4312B46357259F063138"/>
  </w:style>
  <w:style w:type="paragraph" w:customStyle="1" w:styleId="962DF16F11EC49CCBFEB082A7E9006DE">
    <w:name w:val="962DF16F11EC49CCBFEB082A7E9006DE"/>
  </w:style>
  <w:style w:type="paragraph" w:customStyle="1" w:styleId="626F957F6A5D4A16BC9FBDAE9CE00DF8">
    <w:name w:val="626F957F6A5D4A16BC9FBDAE9CE00DF8"/>
  </w:style>
  <w:style w:type="paragraph" w:customStyle="1" w:styleId="66AA74F3737C4C5492009F51490963E1">
    <w:name w:val="66AA74F3737C4C5492009F51490963E1"/>
  </w:style>
  <w:style w:type="paragraph" w:customStyle="1" w:styleId="58932EEBE0DA4C2BB16C8EC1F35A827E">
    <w:name w:val="58932EEBE0DA4C2BB16C8EC1F35A827E"/>
  </w:style>
  <w:style w:type="paragraph" w:customStyle="1" w:styleId="F437F0D80D4647E6BF5E7650790D887F">
    <w:name w:val="F437F0D80D4647E6BF5E7650790D887F"/>
  </w:style>
  <w:style w:type="paragraph" w:customStyle="1" w:styleId="53834C2077DE477ABB0977492C56D743">
    <w:name w:val="53834C2077DE477ABB0977492C56D743"/>
  </w:style>
  <w:style w:type="paragraph" w:customStyle="1" w:styleId="1458A157402C478C8D0A7E63D34E4BDE">
    <w:name w:val="1458A157402C478C8D0A7E63D34E4BDE"/>
  </w:style>
  <w:style w:type="paragraph" w:customStyle="1" w:styleId="CCA40936468F44F7A813A4ED5F5E5BD7">
    <w:name w:val="CCA40936468F44F7A813A4ED5F5E5BD7"/>
  </w:style>
  <w:style w:type="paragraph" w:customStyle="1" w:styleId="A5C0B60CA078444CB611E04D93E942F0">
    <w:name w:val="A5C0B60CA078444CB611E04D93E942F0"/>
  </w:style>
  <w:style w:type="paragraph" w:customStyle="1" w:styleId="883454DA957D474AA2652420070D2517">
    <w:name w:val="883454DA957D474AA2652420070D2517"/>
  </w:style>
  <w:style w:type="paragraph" w:customStyle="1" w:styleId="8391BC56FE97415EAAB7927323A1506C">
    <w:name w:val="8391BC56FE97415EAAB7927323A1506C"/>
  </w:style>
  <w:style w:type="paragraph" w:customStyle="1" w:styleId="A259DB9D0AE84C7FB7AC698603BB50B3">
    <w:name w:val="A259DB9D0AE84C7FB7AC698603BB50B3"/>
  </w:style>
  <w:style w:type="paragraph" w:customStyle="1" w:styleId="F0D01A3067124CBF825AA05D3B3A1E91">
    <w:name w:val="F0D01A3067124CBF825AA05D3B3A1E91"/>
  </w:style>
  <w:style w:type="paragraph" w:customStyle="1" w:styleId="CF71D12E3C544662905C39F6260EB1B3">
    <w:name w:val="CF71D12E3C544662905C39F6260EB1B3"/>
  </w:style>
  <w:style w:type="paragraph" w:customStyle="1" w:styleId="431EE958D11A4CEE8A27C85288A1D147">
    <w:name w:val="431EE958D11A4CEE8A27C85288A1D147"/>
    <w:rsid w:val="00517EA8"/>
  </w:style>
  <w:style w:type="paragraph" w:customStyle="1" w:styleId="431EE958D11A4CEE8A27C85288A1D1471">
    <w:name w:val="431EE958D11A4CEE8A27C85288A1D147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1">
    <w:name w:val="626F957F6A5D4A16BC9FBDAE9CE00DF8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1">
    <w:name w:val="66AA74F3737C4C5492009F51490963E1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1">
    <w:name w:val="58932EEBE0DA4C2BB16C8EC1F35A827E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1">
    <w:name w:val="F437F0D80D4647E6BF5E7650790D887F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1">
    <w:name w:val="53834C2077DE477ABB0977492C56D743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1">
    <w:name w:val="1458A157402C478C8D0A7E63D34E4BDE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1">
    <w:name w:val="CCA40936468F44F7A813A4ED5F5E5BD7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1">
    <w:name w:val="A5C0B60CA078444CB611E04D93E942F0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1">
    <w:name w:val="883454DA957D474AA2652420070D2517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1">
    <w:name w:val="8391BC56FE97415EAAB7927323A1506C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1">
    <w:name w:val="A259DB9D0AE84C7FB7AC698603BB50B3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1">
    <w:name w:val="F0D01A3067124CBF825AA05D3B3A1E91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1">
    <w:name w:val="CF71D12E3C544662905C39F6260EB1B31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2">
    <w:name w:val="431EE958D11A4CEE8A27C85288A1D147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2">
    <w:name w:val="626F957F6A5D4A16BC9FBDAE9CE00DF8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2">
    <w:name w:val="66AA74F3737C4C5492009F51490963E1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2">
    <w:name w:val="58932EEBE0DA4C2BB16C8EC1F35A827E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2">
    <w:name w:val="F437F0D80D4647E6BF5E7650790D887F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2">
    <w:name w:val="53834C2077DE477ABB0977492C56D743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2">
    <w:name w:val="1458A157402C478C8D0A7E63D34E4BDE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2">
    <w:name w:val="CCA40936468F44F7A813A4ED5F5E5BD7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2">
    <w:name w:val="A5C0B60CA078444CB611E04D93E942F0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2">
    <w:name w:val="883454DA957D474AA2652420070D2517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2">
    <w:name w:val="8391BC56FE97415EAAB7927323A1506C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2">
    <w:name w:val="A259DB9D0AE84C7FB7AC698603BB50B3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2">
    <w:name w:val="F0D01A3067124CBF825AA05D3B3A1E91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2">
    <w:name w:val="CF71D12E3C544662905C39F6260EB1B32"/>
    <w:rsid w:val="00E07D4C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3">
    <w:name w:val="431EE958D11A4CEE8A27C85288A1D147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3">
    <w:name w:val="626F957F6A5D4A16BC9FBDAE9CE00DF8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3">
    <w:name w:val="66AA74F3737C4C5492009F51490963E1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3">
    <w:name w:val="58932EEBE0DA4C2BB16C8EC1F35A827E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3">
    <w:name w:val="F437F0D80D4647E6BF5E7650790D887F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3">
    <w:name w:val="53834C2077DE477ABB0977492C56D743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3">
    <w:name w:val="1458A157402C478C8D0A7E63D34E4BDE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3">
    <w:name w:val="CCA40936468F44F7A813A4ED5F5E5BD7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3">
    <w:name w:val="A5C0B60CA078444CB611E04D93E942F0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3">
    <w:name w:val="883454DA957D474AA2652420070D2517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3">
    <w:name w:val="8391BC56FE97415EAAB7927323A1506C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3">
    <w:name w:val="A259DB9D0AE84C7FB7AC698603BB50B3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3">
    <w:name w:val="F0D01A3067124CBF825AA05D3B3A1E91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3">
    <w:name w:val="CF71D12E3C544662905C39F6260EB1B33"/>
    <w:rsid w:val="005B7E8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4">
    <w:name w:val="431EE958D11A4CEE8A27C85288A1D147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4">
    <w:name w:val="626F957F6A5D4A16BC9FBDAE9CE00DF8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4">
    <w:name w:val="66AA74F3737C4C5492009F51490963E1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4">
    <w:name w:val="58932EEBE0DA4C2BB16C8EC1F35A827E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4">
    <w:name w:val="F437F0D80D4647E6BF5E7650790D887F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4">
    <w:name w:val="53834C2077DE477ABB0977492C56D743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4">
    <w:name w:val="1458A157402C478C8D0A7E63D34E4BDE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4">
    <w:name w:val="CCA40936468F44F7A813A4ED5F5E5BD7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4">
    <w:name w:val="A5C0B60CA078444CB611E04D93E942F0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4">
    <w:name w:val="883454DA957D474AA2652420070D2517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4">
    <w:name w:val="8391BC56FE97415EAAB7927323A1506C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4">
    <w:name w:val="A259DB9D0AE84C7FB7AC698603BB50B3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4">
    <w:name w:val="F0D01A3067124CBF825AA05D3B3A1E91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character" w:customStyle="1" w:styleId="CourierNew">
    <w:name w:val="Courier New"/>
    <w:uiPriority w:val="1"/>
    <w:qFormat/>
    <w:rsid w:val="001A3072"/>
    <w:rPr>
      <w:rFonts w:ascii="Courier New" w:hAnsi="Courier New"/>
      <w:color w:val="auto"/>
      <w:sz w:val="20"/>
    </w:rPr>
  </w:style>
  <w:style w:type="paragraph" w:customStyle="1" w:styleId="CF71D12E3C544662905C39F6260EB1B34">
    <w:name w:val="CF71D12E3C544662905C39F6260EB1B34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5">
    <w:name w:val="431EE958D11A4CEE8A27C85288A1D147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5">
    <w:name w:val="626F957F6A5D4A16BC9FBDAE9CE00DF8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5">
    <w:name w:val="66AA74F3737C4C5492009F51490963E1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5">
    <w:name w:val="58932EEBE0DA4C2BB16C8EC1F35A827E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5">
    <w:name w:val="F437F0D80D4647E6BF5E7650790D887F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5">
    <w:name w:val="53834C2077DE477ABB0977492C56D743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5">
    <w:name w:val="1458A157402C478C8D0A7E63D34E4BDE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5">
    <w:name w:val="CCA40936468F44F7A813A4ED5F5E5BD7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5">
    <w:name w:val="A5C0B60CA078444CB611E04D93E942F0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5">
    <w:name w:val="883454DA957D474AA2652420070D2517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5">
    <w:name w:val="8391BC56FE97415EAAB7927323A1506C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5">
    <w:name w:val="A259DB9D0AE84C7FB7AC698603BB50B3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5">
    <w:name w:val="F0D01A3067124CBF825AA05D3B3A1E91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5">
    <w:name w:val="CF71D12E3C544662905C39F6260EB1B35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6">
    <w:name w:val="431EE958D11A4CEE8A27C85288A1D147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6">
    <w:name w:val="626F957F6A5D4A16BC9FBDAE9CE00DF8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6">
    <w:name w:val="66AA74F3737C4C5492009F51490963E1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6">
    <w:name w:val="58932EEBE0DA4C2BB16C8EC1F35A827E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6">
    <w:name w:val="F437F0D80D4647E6BF5E7650790D887F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6">
    <w:name w:val="53834C2077DE477ABB0977492C56D743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6">
    <w:name w:val="1458A157402C478C8D0A7E63D34E4BDE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6">
    <w:name w:val="CCA40936468F44F7A813A4ED5F5E5BD7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6">
    <w:name w:val="A5C0B60CA078444CB611E04D93E942F0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6">
    <w:name w:val="883454DA957D474AA2652420070D2517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6">
    <w:name w:val="8391BC56FE97415EAAB7927323A1506C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6">
    <w:name w:val="A259DB9D0AE84C7FB7AC698603BB50B3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6">
    <w:name w:val="F0D01A3067124CBF825AA05D3B3A1E91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6">
    <w:name w:val="CF71D12E3C544662905C39F6260EB1B36"/>
    <w:rsid w:val="00294148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7">
    <w:name w:val="431EE958D11A4CEE8A27C85288A1D147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7">
    <w:name w:val="626F957F6A5D4A16BC9FBDAE9CE00DF8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7">
    <w:name w:val="66AA74F3737C4C5492009F51490963E1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7">
    <w:name w:val="58932EEBE0DA4C2BB16C8EC1F35A827E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7">
    <w:name w:val="F437F0D80D4647E6BF5E7650790D887F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7">
    <w:name w:val="53834C2077DE477ABB0977492C56D743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7">
    <w:name w:val="1458A157402C478C8D0A7E63D34E4BDE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7">
    <w:name w:val="CCA40936468F44F7A813A4ED5F5E5BD7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7">
    <w:name w:val="A5C0B60CA078444CB611E04D93E942F0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7">
    <w:name w:val="883454DA957D474AA2652420070D2517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7">
    <w:name w:val="8391BC56FE97415EAAB7927323A1506C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7">
    <w:name w:val="A259DB9D0AE84C7FB7AC698603BB50B3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7">
    <w:name w:val="F0D01A3067124CBF825AA05D3B3A1E91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7">
    <w:name w:val="CF71D12E3C544662905C39F6260EB1B37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8">
    <w:name w:val="431EE958D11A4CEE8A27C85288A1D147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8">
    <w:name w:val="626F957F6A5D4A16BC9FBDAE9CE00DF8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8">
    <w:name w:val="66AA74F3737C4C5492009F51490963E1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8">
    <w:name w:val="58932EEBE0DA4C2BB16C8EC1F35A827E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8">
    <w:name w:val="F437F0D80D4647E6BF5E7650790D887F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8">
    <w:name w:val="53834C2077DE477ABB0977492C56D743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8">
    <w:name w:val="1458A157402C478C8D0A7E63D34E4BDE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8">
    <w:name w:val="CCA40936468F44F7A813A4ED5F5E5BD7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8">
    <w:name w:val="A5C0B60CA078444CB611E04D93E942F0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8">
    <w:name w:val="883454DA957D474AA2652420070D2517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8">
    <w:name w:val="8391BC56FE97415EAAB7927323A1506C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8">
    <w:name w:val="A259DB9D0AE84C7FB7AC698603BB50B3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8">
    <w:name w:val="F0D01A3067124CBF825AA05D3B3A1E91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8">
    <w:name w:val="CF71D12E3C544662905C39F6260EB1B38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9">
    <w:name w:val="431EE958D11A4CEE8A27C85288A1D147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9">
    <w:name w:val="626F957F6A5D4A16BC9FBDAE9CE00DF8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9">
    <w:name w:val="66AA74F3737C4C5492009F51490963E1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9">
    <w:name w:val="58932EEBE0DA4C2BB16C8EC1F35A827E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9">
    <w:name w:val="F437F0D80D4647E6BF5E7650790D887F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9">
    <w:name w:val="53834C2077DE477ABB0977492C56D743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9">
    <w:name w:val="1458A157402C478C8D0A7E63D34E4BDE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9">
    <w:name w:val="CCA40936468F44F7A813A4ED5F5E5BD7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9">
    <w:name w:val="A5C0B60CA078444CB611E04D93E942F0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9">
    <w:name w:val="883454DA957D474AA2652420070D2517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9">
    <w:name w:val="8391BC56FE97415EAAB7927323A1506C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9">
    <w:name w:val="A259DB9D0AE84C7FB7AC698603BB50B3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9">
    <w:name w:val="F0D01A3067124CBF825AA05D3B3A1E91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9">
    <w:name w:val="CF71D12E3C544662905C39F6260EB1B39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10">
    <w:name w:val="431EE958D11A4CEE8A27C85288A1D147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10">
    <w:name w:val="626F957F6A5D4A16BC9FBDAE9CE00DF8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10">
    <w:name w:val="66AA74F3737C4C5492009F51490963E1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10">
    <w:name w:val="58932EEBE0DA4C2BB16C8EC1F35A827E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10">
    <w:name w:val="F437F0D80D4647E6BF5E7650790D887F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10">
    <w:name w:val="53834C2077DE477ABB0977492C56D743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10">
    <w:name w:val="1458A157402C478C8D0A7E63D34E4BDE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10">
    <w:name w:val="CCA40936468F44F7A813A4ED5F5E5BD7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10">
    <w:name w:val="A5C0B60CA078444CB611E04D93E942F0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10">
    <w:name w:val="883454DA957D474AA2652420070D2517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10">
    <w:name w:val="8391BC56FE97415EAAB7927323A1506C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10">
    <w:name w:val="A259DB9D0AE84C7FB7AC698603BB50B3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10">
    <w:name w:val="F0D01A3067124CBF825AA05D3B3A1E91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10">
    <w:name w:val="CF71D12E3C544662905C39F6260EB1B310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11">
    <w:name w:val="431EE958D11A4CEE8A27C85288A1D147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11">
    <w:name w:val="626F957F6A5D4A16BC9FBDAE9CE00DF8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11">
    <w:name w:val="66AA74F3737C4C5492009F51490963E1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11">
    <w:name w:val="58932EEBE0DA4C2BB16C8EC1F35A827E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11">
    <w:name w:val="F437F0D80D4647E6BF5E7650790D887F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11">
    <w:name w:val="53834C2077DE477ABB0977492C56D743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11">
    <w:name w:val="1458A157402C478C8D0A7E63D34E4BDE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11">
    <w:name w:val="CCA40936468F44F7A813A4ED5F5E5BD7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11">
    <w:name w:val="A5C0B60CA078444CB611E04D93E942F0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11">
    <w:name w:val="883454DA957D474AA2652420070D2517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11">
    <w:name w:val="8391BC56FE97415EAAB7927323A1506C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11">
    <w:name w:val="A259DB9D0AE84C7FB7AC698603BB50B3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11">
    <w:name w:val="F0D01A3067124CBF825AA05D3B3A1E91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11">
    <w:name w:val="CF71D12E3C544662905C39F6260EB1B311"/>
    <w:rsid w:val="00F015CE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431EE958D11A4CEE8A27C85288A1D14712">
    <w:name w:val="431EE958D11A4CEE8A27C85288A1D147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26F957F6A5D4A16BC9FBDAE9CE00DF812">
    <w:name w:val="626F957F6A5D4A16BC9FBDAE9CE00DF8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66AA74F3737C4C5492009F51490963E112">
    <w:name w:val="66AA74F3737C4C5492009F51490963E1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8932EEBE0DA4C2BB16C8EC1F35A827E12">
    <w:name w:val="58932EEBE0DA4C2BB16C8EC1F35A827E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437F0D80D4647E6BF5E7650790D887F12">
    <w:name w:val="F437F0D80D4647E6BF5E7650790D887F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53834C2077DE477ABB0977492C56D74312">
    <w:name w:val="53834C2077DE477ABB0977492C56D743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1458A157402C478C8D0A7E63D34E4BDE12">
    <w:name w:val="1458A157402C478C8D0A7E63D34E4BDE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CA40936468F44F7A813A4ED5F5E5BD712">
    <w:name w:val="CCA40936468F44F7A813A4ED5F5E5BD7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5C0B60CA078444CB611E04D93E942F012">
    <w:name w:val="A5C0B60CA078444CB611E04D93E942F0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83454DA957D474AA2652420070D251712">
    <w:name w:val="883454DA957D474AA2652420070D2517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8391BC56FE97415EAAB7927323A1506C12">
    <w:name w:val="8391BC56FE97415EAAB7927323A1506C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A259DB9D0AE84C7FB7AC698603BB50B312">
    <w:name w:val="A259DB9D0AE84C7FB7AC698603BB50B3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F0D01A3067124CBF825AA05D3B3A1E9112">
    <w:name w:val="F0D01A3067124CBF825AA05D3B3A1E91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  <w:style w:type="paragraph" w:customStyle="1" w:styleId="CF71D12E3C544662905C39F6260EB1B312">
    <w:name w:val="CF71D12E3C544662905C39F6260EB1B312"/>
    <w:rsid w:val="001A3072"/>
    <w:pPr>
      <w:spacing w:before="240" w:after="240" w:line="276" w:lineRule="auto"/>
    </w:pPr>
    <w:rPr>
      <w:rFonts w:ascii="Calibri" w:eastAsia="Times New Roman" w:hAnsi="Calibri" w:cs="Times New Roman"/>
      <w:lang w:val="de-AT" w:eastAsia="de-A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F988B-786B-45C5-9B66-E6B0D964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NGF_VPN_PerformanceTest</Template>
  <TotalTime>0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Phion VPN2 Protocol</vt:lpstr>
      <vt:lpstr>Phion VPN2 Protocol</vt:lpstr>
    </vt:vector>
  </TitlesOfParts>
  <Company>phion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Phion VPN2 Protocol</dc:title>
  <dc:subject/>
  <dc:creator>Lisa Klingenschmid</dc:creator>
  <cp:keywords/>
  <dc:description/>
  <cp:lastModifiedBy>Lisa Klingenschmid</cp:lastModifiedBy>
  <cp:revision>2</cp:revision>
  <cp:lastPrinted>2016-07-06T12:05:00Z</cp:lastPrinted>
  <dcterms:created xsi:type="dcterms:W3CDTF">2017-10-05T11:54:00Z</dcterms:created>
  <dcterms:modified xsi:type="dcterms:W3CDTF">2017-10-05T11:54:00Z</dcterms:modified>
</cp:coreProperties>
</file>